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58868" w14:textId="5CD84172" w:rsidR="007F5408" w:rsidRDefault="00ED4BE3" w:rsidP="00E60189">
      <w:r>
        <w:rPr>
          <w:noProof/>
        </w:rPr>
        <w:drawing>
          <wp:anchor distT="0" distB="0" distL="114300" distR="114300" simplePos="0" relativeHeight="251659263" behindDoc="1" locked="0" layoutInCell="1" allowOverlap="1" wp14:anchorId="2312D0CC" wp14:editId="3DC964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495" cy="7345589"/>
            <wp:effectExtent l="0" t="0" r="1905" b="0"/>
            <wp:wrapNone/>
            <wp:docPr id="4478146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1463" name="Afbeelding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4007" cy="7347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2E1">
        <w:rPr>
          <w:noProof/>
        </w:rPr>
        <w:drawing>
          <wp:anchor distT="0" distB="0" distL="114300" distR="114300" simplePos="0" relativeHeight="251661312" behindDoc="1" locked="0" layoutInCell="1" allowOverlap="1" wp14:anchorId="55839604" wp14:editId="68A8502A">
            <wp:simplePos x="0" y="0"/>
            <wp:positionH relativeFrom="page">
              <wp:posOffset>4191000</wp:posOffset>
            </wp:positionH>
            <wp:positionV relativeFrom="page">
              <wp:posOffset>58609</wp:posOffset>
            </wp:positionV>
            <wp:extent cx="2311200" cy="1130400"/>
            <wp:effectExtent l="0" t="0" r="635" b="0"/>
            <wp:wrapNone/>
            <wp:docPr id="1362714745" name="Afbeelding 3" descr="Van der Capel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14745" name="Afbeelding 3" descr="Van der Capellen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200" cy="11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7374">
        <w:rPr>
          <w:noProof/>
        </w:rPr>
        <w:drawing>
          <wp:anchor distT="0" distB="0" distL="114300" distR="114300" simplePos="0" relativeHeight="251660288" behindDoc="1" locked="0" layoutInCell="1" allowOverlap="1" wp14:anchorId="1588AE53" wp14:editId="6F53A940">
            <wp:simplePos x="0" y="0"/>
            <wp:positionH relativeFrom="page">
              <wp:posOffset>0</wp:posOffset>
            </wp:positionH>
            <wp:positionV relativeFrom="page">
              <wp:posOffset>5832475</wp:posOffset>
            </wp:positionV>
            <wp:extent cx="10692000" cy="1738800"/>
            <wp:effectExtent l="0" t="0" r="1905" b="1270"/>
            <wp:wrapNone/>
            <wp:docPr id="1577605067" name="Afbeelding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05067" name="Afbeelding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173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EC290" w14:textId="5E9D70FA" w:rsidR="00A5547F" w:rsidRDefault="00A5547F" w:rsidP="00E60189"/>
    <w:p w14:paraId="1ABB04C7" w14:textId="157D548D" w:rsidR="00A5547F" w:rsidRDefault="00047374" w:rsidP="00E6018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E7B82" wp14:editId="3194D3AA">
                <wp:simplePos x="0" y="0"/>
                <wp:positionH relativeFrom="page">
                  <wp:posOffset>720090</wp:posOffset>
                </wp:positionH>
                <wp:positionV relativeFrom="page">
                  <wp:posOffset>4731348</wp:posOffset>
                </wp:positionV>
                <wp:extent cx="9252000" cy="2016000"/>
                <wp:effectExtent l="0" t="0" r="0" b="0"/>
                <wp:wrapNone/>
                <wp:docPr id="1636797827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2000" cy="201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DBF1C7" w14:textId="77777777" w:rsidR="00047374" w:rsidRPr="0089748C" w:rsidRDefault="00047374" w:rsidP="00047374">
                            <w:pPr>
                              <w:pStyle w:val="Jaartal"/>
                              <w:rPr>
                                <w:rFonts w:ascii="VDC Novecento" w:hAnsi="VDC Novecento"/>
                              </w:rPr>
                            </w:pPr>
                            <w:r w:rsidRPr="0089748C">
                              <w:rPr>
                                <w:rFonts w:ascii="VDC Novecento" w:hAnsi="VDC Novecento"/>
                              </w:rPr>
                              <w:t>2026</w:t>
                            </w:r>
                            <w:r w:rsidR="00285506">
                              <w:rPr>
                                <w:rFonts w:ascii="VDC Novecento" w:hAnsi="VDC Novecento"/>
                              </w:rPr>
                              <w:t>-2027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E7B82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56.7pt;margin-top:372.55pt;width:728.5pt;height:158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" filled="f" stroked="f" strokeweight=".5pt">
                <v:textbox>
                  <w:txbxContent>
                    <w:p w14:paraId="51DBF1C7" w14:textId="77777777" w:rsidR="00047374" w:rsidRPr="0089748C" w:rsidRDefault="00047374" w:rsidP="00047374">
                      <w:pPr>
                        <w:pStyle w:val="Jaartal"/>
                        <w:rPr>
                          <w:rFonts w:ascii="VDC Novecento" w:hAnsi="VDC Novecento"/>
                        </w:rPr>
                      </w:pPr>
                      <w:r w:rsidRPr="0089748C">
                        <w:rPr>
                          <w:rFonts w:ascii="VDC Novecento" w:hAnsi="VDC Novecento"/>
                        </w:rPr>
                        <w:t>2026</w:t>
                      </w:r>
                      <w:r w:rsidR="00285506">
                        <w:rPr>
                          <w:rFonts w:ascii="VDC Novecento" w:hAnsi="VDC Novecento"/>
                        </w:rPr>
                        <w:t>-2027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B30084" w14:textId="77777777" w:rsidR="00A5547F" w:rsidRDefault="00A5547F" w:rsidP="00E60189">
      <w:pPr>
        <w:sectPr w:rsidR="00A5547F" w:rsidSect="00A5547F"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1936"/>
        <w:gridCol w:w="2215"/>
        <w:gridCol w:w="2076"/>
        <w:gridCol w:w="2077"/>
        <w:gridCol w:w="2077"/>
      </w:tblGrid>
      <w:tr w:rsidR="006E2307" w:rsidRPr="006172F3" w14:paraId="7942EAC4" w14:textId="77777777" w:rsidTr="003F2207">
        <w:trPr>
          <w:trHeight w:hRule="exact" w:val="1701"/>
        </w:trPr>
        <w:tc>
          <w:tcPr>
            <w:tcW w:w="2075" w:type="dxa"/>
            <w:shd w:val="clear" w:color="auto" w:fill="1AF1D8" w:themeFill="accent3" w:themeFillTint="99"/>
          </w:tcPr>
          <w:p w14:paraId="06670CD3" w14:textId="0F63F497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>Zaterdag 1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3A63B685" w14:textId="2A7F2A02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Zondag 2</w:t>
            </w:r>
          </w:p>
        </w:tc>
        <w:tc>
          <w:tcPr>
            <w:tcW w:w="1936" w:type="dxa"/>
            <w:shd w:val="clear" w:color="auto" w:fill="F1BA28" w:themeFill="accent5"/>
          </w:tcPr>
          <w:p w14:paraId="1E5DEB2E" w14:textId="60E0C0CC" w:rsidR="006E2307" w:rsidRPr="00F16A11" w:rsidRDefault="00554A53" w:rsidP="003F2207">
            <w:pPr>
              <w:rPr>
                <w:rStyle w:val="Zwaar"/>
                <w:b w:val="0"/>
                <w:bCs w:val="0"/>
                <w:color w:val="auto"/>
              </w:rPr>
            </w:pPr>
            <w:r>
              <w:rPr>
                <w:rStyle w:val="Zwaar"/>
              </w:rPr>
              <w:t>Maandag 3</w:t>
            </w:r>
          </w:p>
        </w:tc>
        <w:tc>
          <w:tcPr>
            <w:tcW w:w="2215" w:type="dxa"/>
            <w:shd w:val="clear" w:color="auto" w:fill="F1BA28" w:themeFill="accent5"/>
          </w:tcPr>
          <w:p w14:paraId="1413F58B" w14:textId="2D04A265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Dinsdag 4</w:t>
            </w:r>
          </w:p>
        </w:tc>
        <w:tc>
          <w:tcPr>
            <w:tcW w:w="2076" w:type="dxa"/>
            <w:shd w:val="clear" w:color="auto" w:fill="F1BA28" w:themeFill="accent5"/>
          </w:tcPr>
          <w:p w14:paraId="5CBF80F4" w14:textId="5344E86F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Woensdag 5</w:t>
            </w:r>
          </w:p>
        </w:tc>
        <w:tc>
          <w:tcPr>
            <w:tcW w:w="2077" w:type="dxa"/>
            <w:shd w:val="clear" w:color="auto" w:fill="F1BA28" w:themeFill="accent5"/>
          </w:tcPr>
          <w:p w14:paraId="39C2F7F8" w14:textId="609A5DA9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Donderdag 6</w:t>
            </w:r>
          </w:p>
        </w:tc>
        <w:tc>
          <w:tcPr>
            <w:tcW w:w="2077" w:type="dxa"/>
            <w:shd w:val="clear" w:color="auto" w:fill="F1BA28" w:themeFill="accent5"/>
          </w:tcPr>
          <w:p w14:paraId="07AFAB15" w14:textId="67B235B2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Vrijdag 7</w:t>
            </w:r>
          </w:p>
        </w:tc>
      </w:tr>
      <w:tr w:rsidR="006E2307" w:rsidRPr="006172F3" w14:paraId="4B971D98" w14:textId="77777777" w:rsidTr="003F2207">
        <w:trPr>
          <w:trHeight w:hRule="exact" w:val="1701"/>
        </w:trPr>
        <w:tc>
          <w:tcPr>
            <w:tcW w:w="2075" w:type="dxa"/>
            <w:shd w:val="clear" w:color="auto" w:fill="1AF1D8" w:themeFill="accent3" w:themeFillTint="99"/>
          </w:tcPr>
          <w:p w14:paraId="17354C81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72C4A88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1936" w:type="dxa"/>
            <w:shd w:val="clear" w:color="auto" w:fill="F1BA28" w:themeFill="accent5"/>
          </w:tcPr>
          <w:p w14:paraId="7D82680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zomervakantie</w:t>
            </w:r>
            <w:r w:rsidRPr="006172F3">
              <w:t xml:space="preserve"> </w:t>
            </w:r>
          </w:p>
        </w:tc>
        <w:tc>
          <w:tcPr>
            <w:tcW w:w="2215" w:type="dxa"/>
            <w:shd w:val="clear" w:color="auto" w:fill="F1BA28" w:themeFill="accent5"/>
          </w:tcPr>
          <w:p w14:paraId="0EDDFA10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zomervakantie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74CEF4BA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428F774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14DF0A34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zomervakantie</w:t>
            </w:r>
          </w:p>
        </w:tc>
      </w:tr>
      <w:tr w:rsidR="006E2307" w:rsidRPr="006172F3" w14:paraId="612A493F" w14:textId="77777777" w:rsidTr="003F2207">
        <w:trPr>
          <w:trHeight w:hRule="exact" w:val="1942"/>
        </w:trPr>
        <w:tc>
          <w:tcPr>
            <w:tcW w:w="2075" w:type="dxa"/>
            <w:shd w:val="clear" w:color="auto" w:fill="1AF1D8" w:themeFill="accent3" w:themeFillTint="99"/>
          </w:tcPr>
          <w:p w14:paraId="7F572C9A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4E570EB9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1936" w:type="dxa"/>
            <w:shd w:val="clear" w:color="auto" w:fill="F1BA28" w:themeFill="accent5"/>
          </w:tcPr>
          <w:p w14:paraId="7CDCB5EE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7</w:t>
            </w:r>
          </w:p>
          <w:p w14:paraId="3A3C6CCA" w14:textId="77777777" w:rsidR="006E2307" w:rsidRDefault="006E2307" w:rsidP="003F2207">
            <w:pPr>
              <w:rPr>
                <w:rStyle w:val="Zwaar"/>
              </w:rPr>
            </w:pPr>
          </w:p>
          <w:p w14:paraId="3B26487E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schooljaar docenten</w:t>
            </w:r>
          </w:p>
          <w:p w14:paraId="46B7CBB6" w14:textId="77777777" w:rsidR="006E2307" w:rsidRDefault="006E2307" w:rsidP="003F2207">
            <w:pPr>
              <w:rPr>
                <w:rStyle w:val="Zwaar"/>
              </w:rPr>
            </w:pPr>
          </w:p>
          <w:p w14:paraId="140ED8F7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Leerlingen </w:t>
            </w:r>
            <w:proofErr w:type="spellStart"/>
            <w:r>
              <w:rPr>
                <w:rStyle w:val="Zwaar"/>
              </w:rPr>
              <w:t>lesvrij</w:t>
            </w:r>
            <w:proofErr w:type="spellEnd"/>
          </w:p>
        </w:tc>
        <w:tc>
          <w:tcPr>
            <w:tcW w:w="2215" w:type="dxa"/>
            <w:shd w:val="clear" w:color="auto" w:fill="FFFFFF" w:themeFill="background1"/>
          </w:tcPr>
          <w:p w14:paraId="18A6390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>
              <w:rPr>
                <w:rStyle w:val="Zwaar"/>
              </w:rPr>
              <w:t xml:space="preserve"> </w:t>
            </w:r>
          </w:p>
          <w:p w14:paraId="3BE664FC" w14:textId="77777777" w:rsidR="006E2307" w:rsidRDefault="006E2307" w:rsidP="003F2207">
            <w:pPr>
              <w:rPr>
                <w:rStyle w:val="Zwaar"/>
              </w:rPr>
            </w:pPr>
          </w:p>
          <w:p w14:paraId="10BCEE2B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schooljaar leerlingen</w:t>
            </w:r>
          </w:p>
          <w:p w14:paraId="3B099A33" w14:textId="77777777" w:rsidR="006E2307" w:rsidRDefault="006E2307" w:rsidP="003F2207">
            <w:pPr>
              <w:rPr>
                <w:rStyle w:val="Zwaar"/>
              </w:rPr>
            </w:pPr>
          </w:p>
          <w:p w14:paraId="7A6D614D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5H en 6A (18:45)</w:t>
            </w:r>
          </w:p>
        </w:tc>
        <w:tc>
          <w:tcPr>
            <w:tcW w:w="2076" w:type="dxa"/>
            <w:shd w:val="clear" w:color="auto" w:fill="FFFFFF" w:themeFill="background1"/>
          </w:tcPr>
          <w:p w14:paraId="513AD1D0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>
              <w:rPr>
                <w:rStyle w:val="Zwaar"/>
              </w:rPr>
              <w:t xml:space="preserve"> </w:t>
            </w:r>
          </w:p>
          <w:p w14:paraId="589008BB" w14:textId="77777777" w:rsidR="006E2307" w:rsidRDefault="006E2307" w:rsidP="003F2207">
            <w:pPr>
              <w:rPr>
                <w:rStyle w:val="Zwaar"/>
              </w:rPr>
            </w:pPr>
          </w:p>
          <w:p w14:paraId="28ABC48D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Introductie schooljaar</w:t>
            </w:r>
          </w:p>
          <w:p w14:paraId="60A02E29" w14:textId="77777777" w:rsidR="006E2307" w:rsidRDefault="006E2307" w:rsidP="003F2207">
            <w:pPr>
              <w:rPr>
                <w:rStyle w:val="Zwaar"/>
              </w:rPr>
            </w:pPr>
          </w:p>
          <w:p w14:paraId="7C17CC08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4H en 5A (18:45)</w:t>
            </w:r>
          </w:p>
        </w:tc>
        <w:tc>
          <w:tcPr>
            <w:tcW w:w="2077" w:type="dxa"/>
            <w:shd w:val="clear" w:color="auto" w:fill="FFFFFF" w:themeFill="background1"/>
          </w:tcPr>
          <w:p w14:paraId="37FB59C0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>
              <w:rPr>
                <w:rStyle w:val="Zwaar"/>
              </w:rPr>
              <w:t xml:space="preserve"> </w:t>
            </w:r>
          </w:p>
          <w:p w14:paraId="40AEE48E" w14:textId="77777777" w:rsidR="006E2307" w:rsidRDefault="006E2307" w:rsidP="003F2207">
            <w:pPr>
              <w:rPr>
                <w:rStyle w:val="Zwaar"/>
              </w:rPr>
            </w:pPr>
          </w:p>
          <w:p w14:paraId="1082F235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Introductie schooljaar</w:t>
            </w:r>
          </w:p>
          <w:p w14:paraId="0A928DD6" w14:textId="77777777" w:rsidR="006E2307" w:rsidRDefault="006E2307" w:rsidP="003F2207">
            <w:pPr>
              <w:rPr>
                <w:rStyle w:val="Zwaar"/>
              </w:rPr>
            </w:pPr>
          </w:p>
          <w:p w14:paraId="4F18A8A5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mavo 4</w:t>
            </w:r>
          </w:p>
          <w:p w14:paraId="3357EF29" w14:textId="5F064850" w:rsidR="00DF4F4A" w:rsidRPr="006172F3" w:rsidRDefault="00DF4F4A" w:rsidP="003F2207">
            <w:pPr>
              <w:rPr>
                <w:rStyle w:val="Zwaar"/>
              </w:rPr>
            </w:pPr>
            <w:r>
              <w:rPr>
                <w:rStyle w:val="Zwaar"/>
              </w:rPr>
              <w:t>(19:30)</w:t>
            </w:r>
          </w:p>
        </w:tc>
        <w:tc>
          <w:tcPr>
            <w:tcW w:w="2077" w:type="dxa"/>
            <w:shd w:val="clear" w:color="auto" w:fill="FFFFFF" w:themeFill="background1"/>
          </w:tcPr>
          <w:p w14:paraId="4F7EB602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>
              <w:rPr>
                <w:rStyle w:val="Zwaar"/>
              </w:rPr>
              <w:t xml:space="preserve"> </w:t>
            </w:r>
          </w:p>
          <w:p w14:paraId="4B195AD2" w14:textId="77777777" w:rsidR="006E2307" w:rsidRDefault="006E2307" w:rsidP="003F2207">
            <w:pPr>
              <w:rPr>
                <w:rStyle w:val="Zwaar"/>
              </w:rPr>
            </w:pPr>
          </w:p>
          <w:p w14:paraId="26BDF9F1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Introductie schooljaar</w:t>
            </w:r>
          </w:p>
        </w:tc>
      </w:tr>
      <w:tr w:rsidR="006E2307" w:rsidRPr="006172F3" w14:paraId="417306BD" w14:textId="77777777" w:rsidTr="003F2207">
        <w:trPr>
          <w:trHeight w:hRule="exact" w:val="1701"/>
        </w:trPr>
        <w:tc>
          <w:tcPr>
            <w:tcW w:w="2075" w:type="dxa"/>
            <w:shd w:val="clear" w:color="auto" w:fill="1AF1D8" w:themeFill="accent3" w:themeFillTint="99"/>
          </w:tcPr>
          <w:p w14:paraId="2E48E6A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3DC57CAB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1936" w:type="dxa"/>
            <w:shd w:val="clear" w:color="auto" w:fill="FFFFFF" w:themeFill="background1"/>
          </w:tcPr>
          <w:p w14:paraId="5C4C8A74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4</w:t>
            </w:r>
          </w:p>
          <w:p w14:paraId="7F687847" w14:textId="77777777" w:rsidR="006E2307" w:rsidRDefault="006E2307" w:rsidP="003F2207">
            <w:pPr>
              <w:rPr>
                <w:rStyle w:val="Zwaar"/>
              </w:rPr>
            </w:pPr>
          </w:p>
          <w:p w14:paraId="65DB2A76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4 atheneum (19:30)</w:t>
            </w:r>
          </w:p>
        </w:tc>
        <w:tc>
          <w:tcPr>
            <w:tcW w:w="2215" w:type="dxa"/>
            <w:shd w:val="clear" w:color="auto" w:fill="FFFFFF" w:themeFill="background1"/>
          </w:tcPr>
          <w:p w14:paraId="23F8D5A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  <w:p w14:paraId="1C29008C" w14:textId="77777777" w:rsidR="006E2307" w:rsidRDefault="006E2307" w:rsidP="003F2207">
            <w:pPr>
              <w:rPr>
                <w:rStyle w:val="Zwaar"/>
              </w:rPr>
            </w:pPr>
          </w:p>
          <w:p w14:paraId="6C06BA06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klas 1 (19:30)</w:t>
            </w:r>
          </w:p>
        </w:tc>
        <w:tc>
          <w:tcPr>
            <w:tcW w:w="2076" w:type="dxa"/>
            <w:shd w:val="clear" w:color="auto" w:fill="FFFFFF" w:themeFill="background1"/>
          </w:tcPr>
          <w:p w14:paraId="591B56B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8DB7358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  <w:p w14:paraId="65E4B2E9" w14:textId="77777777" w:rsidR="006E2307" w:rsidRDefault="006E2307" w:rsidP="003F2207">
            <w:pPr>
              <w:rPr>
                <w:rStyle w:val="Zwaar"/>
              </w:rPr>
            </w:pPr>
          </w:p>
          <w:p w14:paraId="11B07A7A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klas 2 (19:45)</w:t>
            </w:r>
          </w:p>
        </w:tc>
        <w:tc>
          <w:tcPr>
            <w:tcW w:w="2077" w:type="dxa"/>
            <w:shd w:val="clear" w:color="auto" w:fill="FFFFFF" w:themeFill="background1"/>
          </w:tcPr>
          <w:p w14:paraId="3A57480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6E2307" w:rsidRPr="006172F3" w14:paraId="15B0D044" w14:textId="77777777" w:rsidTr="003F2207">
        <w:trPr>
          <w:gridAfter w:val="4"/>
          <w:wAfter w:w="8445" w:type="dxa"/>
          <w:trHeight w:hRule="exact" w:val="1701"/>
        </w:trPr>
        <w:tc>
          <w:tcPr>
            <w:tcW w:w="2075" w:type="dxa"/>
            <w:shd w:val="clear" w:color="auto" w:fill="1AF1D8" w:themeFill="accent3" w:themeFillTint="99"/>
          </w:tcPr>
          <w:p w14:paraId="74D66476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5FD900F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1936" w:type="dxa"/>
            <w:shd w:val="clear" w:color="auto" w:fill="FFFFFF" w:themeFill="background1"/>
          </w:tcPr>
          <w:p w14:paraId="23071EE9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31</w:t>
            </w:r>
          </w:p>
          <w:p w14:paraId="63398AF0" w14:textId="77777777" w:rsidR="006E2307" w:rsidRDefault="006E2307" w:rsidP="003F2207">
            <w:pPr>
              <w:rPr>
                <w:rStyle w:val="Zwaar"/>
              </w:rPr>
            </w:pPr>
          </w:p>
          <w:p w14:paraId="3193FF2B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Schoolfotograaf leerlingen (hele dag)</w:t>
            </w:r>
          </w:p>
        </w:tc>
      </w:tr>
    </w:tbl>
    <w:p w14:paraId="3A1DECFF" w14:textId="77777777" w:rsidR="00A5547F" w:rsidRDefault="00A5547F" w:rsidP="00E60189"/>
    <w:p w14:paraId="2919BED7" w14:textId="77777777" w:rsidR="00A5547F" w:rsidRDefault="00A5547F" w:rsidP="00E60189">
      <w:pPr>
        <w:sectPr w:rsidR="00A5547F" w:rsidSect="00047374">
          <w:headerReference w:type="first" r:id="rId10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80"/>
        <w:gridCol w:w="1984"/>
        <w:gridCol w:w="2266"/>
        <w:gridCol w:w="2270"/>
        <w:gridCol w:w="1882"/>
        <w:gridCol w:w="2077"/>
        <w:gridCol w:w="2087"/>
      </w:tblGrid>
      <w:tr w:rsidR="006E2307" w:rsidRPr="006172F3" w14:paraId="083F5505" w14:textId="77777777" w:rsidTr="006E2307">
        <w:trPr>
          <w:trHeight w:hRule="exact" w:val="1701"/>
        </w:trPr>
        <w:tc>
          <w:tcPr>
            <w:tcW w:w="1980" w:type="dxa"/>
            <w:shd w:val="clear" w:color="auto" w:fill="FFFFFF" w:themeFill="background1"/>
          </w:tcPr>
          <w:p w14:paraId="21DADF1B" w14:textId="76B44425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Dinsdag 1 </w:t>
            </w:r>
          </w:p>
        </w:tc>
        <w:tc>
          <w:tcPr>
            <w:tcW w:w="1984" w:type="dxa"/>
            <w:shd w:val="clear" w:color="auto" w:fill="FFFFFF" w:themeFill="background1"/>
          </w:tcPr>
          <w:p w14:paraId="64ADCDD2" w14:textId="7EF11E03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Woensdag 2</w:t>
            </w:r>
          </w:p>
        </w:tc>
        <w:tc>
          <w:tcPr>
            <w:tcW w:w="2266" w:type="dxa"/>
            <w:shd w:val="clear" w:color="auto" w:fill="FFFFFF" w:themeFill="background1"/>
          </w:tcPr>
          <w:p w14:paraId="7ABDE846" w14:textId="4D5A47EC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Donderdag 3</w:t>
            </w:r>
          </w:p>
        </w:tc>
        <w:tc>
          <w:tcPr>
            <w:tcW w:w="2270" w:type="dxa"/>
            <w:shd w:val="clear" w:color="auto" w:fill="FFFFFF" w:themeFill="background1"/>
          </w:tcPr>
          <w:p w14:paraId="6284B05A" w14:textId="3624A358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Vrijdag 4</w:t>
            </w:r>
          </w:p>
        </w:tc>
        <w:tc>
          <w:tcPr>
            <w:tcW w:w="1882" w:type="dxa"/>
            <w:shd w:val="clear" w:color="auto" w:fill="1AF1D8" w:themeFill="accent3" w:themeFillTint="99"/>
          </w:tcPr>
          <w:p w14:paraId="176E4E54" w14:textId="751D9DBC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5 </w:t>
            </w:r>
          </w:p>
        </w:tc>
        <w:tc>
          <w:tcPr>
            <w:tcW w:w="2077" w:type="dxa"/>
            <w:shd w:val="clear" w:color="auto" w:fill="1AF1D8" w:themeFill="accent3" w:themeFillTint="99"/>
          </w:tcPr>
          <w:p w14:paraId="7DBFB9FD" w14:textId="7066E6DA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Zondag 6</w:t>
            </w:r>
          </w:p>
        </w:tc>
        <w:tc>
          <w:tcPr>
            <w:tcW w:w="2082" w:type="dxa"/>
            <w:shd w:val="clear" w:color="auto" w:fill="FFFFFF" w:themeFill="background1"/>
          </w:tcPr>
          <w:p w14:paraId="63CE9BE4" w14:textId="537781BA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Maandag 7</w:t>
            </w:r>
          </w:p>
        </w:tc>
      </w:tr>
      <w:tr w:rsidR="006E2307" w:rsidRPr="00F16A11" w14:paraId="285A97FC" w14:textId="77777777" w:rsidTr="006E2307">
        <w:trPr>
          <w:trHeight w:hRule="exact" w:val="1701"/>
        </w:trPr>
        <w:tc>
          <w:tcPr>
            <w:tcW w:w="1980" w:type="dxa"/>
            <w:shd w:val="clear" w:color="auto" w:fill="FFFFFF" w:themeFill="background1"/>
          </w:tcPr>
          <w:p w14:paraId="00AD5678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</w:p>
          <w:p w14:paraId="14DAEF2C" w14:textId="77777777" w:rsidR="006E2307" w:rsidRDefault="006E2307" w:rsidP="003F2207">
            <w:pPr>
              <w:rPr>
                <w:rStyle w:val="Zwaar"/>
              </w:rPr>
            </w:pPr>
          </w:p>
          <w:p w14:paraId="2E161998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Brugklaskamp </w:t>
            </w:r>
          </w:p>
        </w:tc>
        <w:tc>
          <w:tcPr>
            <w:tcW w:w="1984" w:type="dxa"/>
            <w:shd w:val="clear" w:color="auto" w:fill="FFFFFF" w:themeFill="background1"/>
          </w:tcPr>
          <w:p w14:paraId="20E09A73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9</w:t>
            </w:r>
          </w:p>
          <w:p w14:paraId="6391EEC7" w14:textId="77777777" w:rsidR="006E2307" w:rsidRDefault="006E2307" w:rsidP="003F2207">
            <w:pPr>
              <w:rPr>
                <w:rStyle w:val="Zwaar"/>
              </w:rPr>
            </w:pPr>
          </w:p>
          <w:p w14:paraId="708224F0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Brugklaskamp</w:t>
            </w:r>
          </w:p>
        </w:tc>
        <w:tc>
          <w:tcPr>
            <w:tcW w:w="2266" w:type="dxa"/>
            <w:shd w:val="clear" w:color="auto" w:fill="FFFFFF" w:themeFill="background1"/>
          </w:tcPr>
          <w:p w14:paraId="4BD00F3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</w:p>
          <w:p w14:paraId="07E46668" w14:textId="77777777" w:rsidR="006E2307" w:rsidRDefault="006E2307" w:rsidP="003F2207">
            <w:pPr>
              <w:rPr>
                <w:rStyle w:val="Zwaar"/>
              </w:rPr>
            </w:pPr>
          </w:p>
          <w:p w14:paraId="60396AD0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Brugklaskamp</w:t>
            </w:r>
          </w:p>
          <w:p w14:paraId="15C38EE6" w14:textId="77777777" w:rsidR="006E2307" w:rsidRDefault="006E2307" w:rsidP="003F2207">
            <w:pPr>
              <w:rPr>
                <w:rStyle w:val="Zwaar"/>
              </w:rPr>
            </w:pPr>
          </w:p>
          <w:p w14:paraId="1C45FC1D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Ouderavond klas 3 (</w:t>
            </w:r>
            <w:proofErr w:type="spellStart"/>
            <w:r>
              <w:rPr>
                <w:rStyle w:val="Zwaar"/>
              </w:rPr>
              <w:t>mhv</w:t>
            </w:r>
            <w:proofErr w:type="spellEnd"/>
            <w:r>
              <w:rPr>
                <w:rStyle w:val="Zwaar"/>
              </w:rPr>
              <w:t>)</w:t>
            </w:r>
          </w:p>
          <w:p w14:paraId="0A4DBF29" w14:textId="1599D1E0" w:rsidR="00DF4F4A" w:rsidRPr="006172F3" w:rsidRDefault="00DF4F4A" w:rsidP="003F2207">
            <w:pPr>
              <w:rPr>
                <w:rStyle w:val="Zwaar"/>
              </w:rPr>
            </w:pPr>
            <w:r>
              <w:rPr>
                <w:rStyle w:val="Zwaar"/>
              </w:rPr>
              <w:t>(19:30)</w:t>
            </w:r>
          </w:p>
        </w:tc>
        <w:tc>
          <w:tcPr>
            <w:tcW w:w="2270" w:type="dxa"/>
            <w:shd w:val="clear" w:color="auto" w:fill="FFFFFF" w:themeFill="background1"/>
          </w:tcPr>
          <w:p w14:paraId="63AB44CF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1</w:t>
            </w:r>
          </w:p>
          <w:p w14:paraId="3C7BACE4" w14:textId="77777777" w:rsidR="006E2307" w:rsidRDefault="006E2307" w:rsidP="003F2207">
            <w:pPr>
              <w:rPr>
                <w:rStyle w:val="Zwaar"/>
              </w:rPr>
            </w:pPr>
          </w:p>
          <w:p w14:paraId="513C9ACB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Brugklaskamp</w:t>
            </w:r>
          </w:p>
          <w:p w14:paraId="51B98EAA" w14:textId="77777777" w:rsidR="00DF4F4A" w:rsidRDefault="00DF4F4A" w:rsidP="003F2207">
            <w:pPr>
              <w:rPr>
                <w:rStyle w:val="Zwaar"/>
              </w:rPr>
            </w:pPr>
          </w:p>
          <w:p w14:paraId="6FA46BAF" w14:textId="70245BCD" w:rsidR="00DF4F4A" w:rsidRPr="006172F3" w:rsidRDefault="00DF4F4A" w:rsidP="003F2207">
            <w:pPr>
              <w:rPr>
                <w:rStyle w:val="Zwaar"/>
              </w:rPr>
            </w:pPr>
            <w:r>
              <w:rPr>
                <w:rStyle w:val="Zwaar"/>
              </w:rPr>
              <w:t>Excursie Den Haag 4M</w:t>
            </w:r>
          </w:p>
        </w:tc>
        <w:tc>
          <w:tcPr>
            <w:tcW w:w="1882" w:type="dxa"/>
            <w:shd w:val="clear" w:color="auto" w:fill="1AF1D8" w:themeFill="accent3" w:themeFillTint="99"/>
          </w:tcPr>
          <w:p w14:paraId="11C4160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1AF1D8" w:themeFill="accent3" w:themeFillTint="99"/>
          </w:tcPr>
          <w:p w14:paraId="2A8D00C0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82" w:type="dxa"/>
            <w:shd w:val="clear" w:color="auto" w:fill="FFFFFF" w:themeFill="background1"/>
          </w:tcPr>
          <w:p w14:paraId="7E629E29" w14:textId="77777777" w:rsidR="006E2307" w:rsidRPr="00F16A11" w:rsidRDefault="006E2307" w:rsidP="003F2207">
            <w:pPr>
              <w:rPr>
                <w:rStyle w:val="Zwaar"/>
                <w:b w:val="0"/>
                <w:bCs w:val="0"/>
                <w:color w:val="auto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6E2307" w:rsidRPr="006172F3" w14:paraId="65DD77BC" w14:textId="77777777" w:rsidTr="006E2307">
        <w:trPr>
          <w:trHeight w:hRule="exact" w:val="1942"/>
        </w:trPr>
        <w:tc>
          <w:tcPr>
            <w:tcW w:w="1980" w:type="dxa"/>
            <w:shd w:val="clear" w:color="auto" w:fill="FFFFFF" w:themeFill="background1"/>
          </w:tcPr>
          <w:p w14:paraId="36857996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1984" w:type="dxa"/>
            <w:shd w:val="clear" w:color="auto" w:fill="FFFFFF" w:themeFill="background1"/>
          </w:tcPr>
          <w:p w14:paraId="39963D91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266" w:type="dxa"/>
            <w:shd w:val="clear" w:color="auto" w:fill="FFFFFF" w:themeFill="background1"/>
          </w:tcPr>
          <w:p w14:paraId="53C4C7DB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270" w:type="dxa"/>
            <w:shd w:val="clear" w:color="auto" w:fill="FFFFFF" w:themeFill="background1"/>
          </w:tcPr>
          <w:p w14:paraId="3F33F0C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1882" w:type="dxa"/>
            <w:shd w:val="clear" w:color="auto" w:fill="1AF1D8" w:themeFill="accent3" w:themeFillTint="99"/>
          </w:tcPr>
          <w:p w14:paraId="46A8E26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1AF1D8" w:themeFill="accent3" w:themeFillTint="99"/>
          </w:tcPr>
          <w:p w14:paraId="58034B29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82" w:type="dxa"/>
            <w:shd w:val="clear" w:color="auto" w:fill="FFFFFF" w:themeFill="background1"/>
          </w:tcPr>
          <w:p w14:paraId="11673C63" w14:textId="77777777" w:rsidR="006E2307" w:rsidRDefault="006E2307" w:rsidP="003F2207"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</w:p>
          <w:p w14:paraId="4084694C" w14:textId="77777777" w:rsidR="006E2307" w:rsidRDefault="006E2307" w:rsidP="003F2207">
            <w:pPr>
              <w:rPr>
                <w:rStyle w:val="Zwaar"/>
              </w:rPr>
            </w:pPr>
          </w:p>
          <w:p w14:paraId="32C85F74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1 (tijdens TAS)</w:t>
            </w:r>
          </w:p>
          <w:p w14:paraId="4C02AC9F" w14:textId="77777777" w:rsidR="006E2307" w:rsidRDefault="006E2307" w:rsidP="003F2207">
            <w:pPr>
              <w:rPr>
                <w:rStyle w:val="Zwaar"/>
              </w:rPr>
            </w:pPr>
          </w:p>
          <w:p w14:paraId="1DA5348B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Samen aan zet 1 (5H,6A) </w:t>
            </w:r>
          </w:p>
        </w:tc>
      </w:tr>
      <w:tr w:rsidR="006E2307" w:rsidRPr="006172F3" w14:paraId="10FAC7C1" w14:textId="77777777" w:rsidTr="006E2307">
        <w:trPr>
          <w:trHeight w:hRule="exact" w:val="1701"/>
        </w:trPr>
        <w:tc>
          <w:tcPr>
            <w:tcW w:w="1980" w:type="dxa"/>
            <w:tcBorders>
              <w:bottom w:val="single" w:sz="8" w:space="0" w:color="0070C0"/>
            </w:tcBorders>
            <w:shd w:val="clear" w:color="auto" w:fill="FFFFFF" w:themeFill="background1"/>
          </w:tcPr>
          <w:p w14:paraId="7C474CD2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</w:p>
          <w:p w14:paraId="565B1936" w14:textId="77777777" w:rsidR="006E2307" w:rsidRDefault="006E2307" w:rsidP="003F2207">
            <w:pPr>
              <w:rPr>
                <w:rStyle w:val="Zwaar"/>
              </w:rPr>
            </w:pPr>
          </w:p>
          <w:p w14:paraId="7FE30F4B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1 (tijdens TAS)</w:t>
            </w:r>
          </w:p>
        </w:tc>
        <w:tc>
          <w:tcPr>
            <w:tcW w:w="1984" w:type="dxa"/>
            <w:shd w:val="clear" w:color="auto" w:fill="FFFFFF" w:themeFill="background1"/>
          </w:tcPr>
          <w:p w14:paraId="44CEB8EA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3</w:t>
            </w:r>
          </w:p>
          <w:p w14:paraId="4998CED6" w14:textId="77777777" w:rsidR="006E2307" w:rsidRDefault="006E2307" w:rsidP="003F2207">
            <w:pPr>
              <w:rPr>
                <w:rStyle w:val="Zwaar"/>
              </w:rPr>
            </w:pPr>
          </w:p>
          <w:p w14:paraId="0643BBD1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1 (tijdens TAS)</w:t>
            </w:r>
          </w:p>
        </w:tc>
        <w:tc>
          <w:tcPr>
            <w:tcW w:w="2266" w:type="dxa"/>
            <w:shd w:val="clear" w:color="auto" w:fill="FFFFFF" w:themeFill="background1"/>
          </w:tcPr>
          <w:p w14:paraId="6F88ECC2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</w:p>
          <w:p w14:paraId="72EFB247" w14:textId="77777777" w:rsidR="006E2307" w:rsidRDefault="006E2307" w:rsidP="003F2207">
            <w:pPr>
              <w:rPr>
                <w:rStyle w:val="Zwaar"/>
              </w:rPr>
            </w:pPr>
          </w:p>
          <w:p w14:paraId="70974BE5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Inhaal Dia-toetsen klas 1</w:t>
            </w:r>
          </w:p>
        </w:tc>
        <w:tc>
          <w:tcPr>
            <w:tcW w:w="2270" w:type="dxa"/>
            <w:shd w:val="clear" w:color="auto" w:fill="FFFFFF" w:themeFill="background1"/>
          </w:tcPr>
          <w:p w14:paraId="77478500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</w:p>
          <w:p w14:paraId="0DC65819" w14:textId="77777777" w:rsidR="006E2307" w:rsidRDefault="006E2307" w:rsidP="003F2207">
            <w:pPr>
              <w:rPr>
                <w:rStyle w:val="Zwaar"/>
              </w:rPr>
            </w:pPr>
          </w:p>
          <w:p w14:paraId="0D2E7DBE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Inhaal Dia-toetsen klas 1</w:t>
            </w:r>
          </w:p>
          <w:p w14:paraId="4B9AA083" w14:textId="77777777" w:rsidR="006E2307" w:rsidRDefault="006E2307" w:rsidP="003F2207">
            <w:pPr>
              <w:rPr>
                <w:rStyle w:val="Zwaar"/>
              </w:rPr>
            </w:pPr>
          </w:p>
          <w:p w14:paraId="060CAE2A" w14:textId="77777777" w:rsidR="006E2307" w:rsidRPr="006172F3" w:rsidRDefault="006E2307" w:rsidP="003F2207">
            <w:pPr>
              <w:rPr>
                <w:rStyle w:val="Zwaar"/>
              </w:rPr>
            </w:pPr>
          </w:p>
        </w:tc>
        <w:tc>
          <w:tcPr>
            <w:tcW w:w="1882" w:type="dxa"/>
            <w:shd w:val="clear" w:color="auto" w:fill="1AF1D8" w:themeFill="accent3" w:themeFillTint="99"/>
          </w:tcPr>
          <w:p w14:paraId="2F823C4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1AF1D8" w:themeFill="accent3" w:themeFillTint="99"/>
          </w:tcPr>
          <w:p w14:paraId="325034E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82" w:type="dxa"/>
            <w:shd w:val="clear" w:color="auto" w:fill="FFFFFF" w:themeFill="background1"/>
          </w:tcPr>
          <w:p w14:paraId="4A0A8771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5C2627" w:rsidRPr="006172F3" w14:paraId="6F9A98C8" w14:textId="77777777" w:rsidTr="006E2307">
        <w:trPr>
          <w:gridAfter w:val="5"/>
          <w:wAfter w:w="10582" w:type="dxa"/>
          <w:trHeight w:hRule="exact" w:val="1701"/>
        </w:trPr>
        <w:tc>
          <w:tcPr>
            <w:tcW w:w="1980" w:type="dxa"/>
            <w:shd w:val="clear" w:color="auto" w:fill="FFFFFF" w:themeFill="background1"/>
          </w:tcPr>
          <w:p w14:paraId="3D4D0977" w14:textId="77777777" w:rsidR="005C2627" w:rsidRDefault="005C2627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  <w:p w14:paraId="388FE7E6" w14:textId="77777777" w:rsidR="00DF4F4A" w:rsidRDefault="00DF4F4A" w:rsidP="00E623C0">
            <w:pPr>
              <w:rPr>
                <w:rStyle w:val="Zwaar"/>
              </w:rPr>
            </w:pPr>
          </w:p>
          <w:p w14:paraId="3A16092D" w14:textId="7940A46F" w:rsidR="00DF4F4A" w:rsidRPr="006172F3" w:rsidRDefault="00DF4F4A" w:rsidP="00E623C0">
            <w:pPr>
              <w:rPr>
                <w:rStyle w:val="Zwaar"/>
              </w:rPr>
            </w:pPr>
            <w:r>
              <w:rPr>
                <w:rStyle w:val="Zwaar"/>
              </w:rPr>
              <w:t xml:space="preserve">Sportdag klas 2 </w:t>
            </w:r>
            <w:proofErr w:type="spellStart"/>
            <w:r>
              <w:rPr>
                <w:rStyle w:val="Zwaar"/>
              </w:rPr>
              <w:t>mhv</w:t>
            </w:r>
            <w:proofErr w:type="spellEnd"/>
            <w:r>
              <w:rPr>
                <w:rStyle w:val="Zwaar"/>
              </w:rPr>
              <w:t>(t)</w:t>
            </w:r>
          </w:p>
        </w:tc>
        <w:tc>
          <w:tcPr>
            <w:tcW w:w="1979" w:type="dxa"/>
            <w:shd w:val="clear" w:color="auto" w:fill="FFFFFF" w:themeFill="background1"/>
          </w:tcPr>
          <w:p w14:paraId="7A6AD5D7" w14:textId="0CDAEBD5" w:rsidR="005C2627" w:rsidRPr="006172F3" w:rsidRDefault="005C2627" w:rsidP="00E623C0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</w:tr>
    </w:tbl>
    <w:p w14:paraId="18E41E47" w14:textId="77777777" w:rsidR="005B6ED5" w:rsidRDefault="005B6ED5" w:rsidP="00E60189"/>
    <w:p w14:paraId="026A59BF" w14:textId="77777777" w:rsidR="005B6ED5" w:rsidRDefault="005B6ED5" w:rsidP="00E60189">
      <w:pPr>
        <w:sectPr w:rsidR="005B6ED5" w:rsidSect="00A5547F">
          <w:headerReference w:type="first" r:id="rId11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6E2307" w:rsidRPr="006172F3" w14:paraId="671343EF" w14:textId="77777777" w:rsidTr="003F2207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63BE17F0" w14:textId="59B95AA0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>Donderdag 1</w:t>
            </w:r>
          </w:p>
        </w:tc>
        <w:tc>
          <w:tcPr>
            <w:tcW w:w="2075" w:type="dxa"/>
            <w:shd w:val="clear" w:color="auto" w:fill="FFFFFF" w:themeFill="background1"/>
          </w:tcPr>
          <w:p w14:paraId="0EA930E6" w14:textId="225A470A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Vrijdag 2</w:t>
            </w:r>
          </w:p>
          <w:p w14:paraId="0BC5B1D0" w14:textId="77777777" w:rsidR="006E2307" w:rsidRDefault="006E2307" w:rsidP="003F2207">
            <w:pPr>
              <w:rPr>
                <w:rStyle w:val="Zwaar"/>
              </w:rPr>
            </w:pPr>
          </w:p>
          <w:p w14:paraId="3A432C44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Afronding keukenopdracht 3M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3E05ECEB" w14:textId="67BF789B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Zaterdag 3</w:t>
            </w:r>
          </w:p>
        </w:tc>
        <w:tc>
          <w:tcPr>
            <w:tcW w:w="2076" w:type="dxa"/>
            <w:shd w:val="clear" w:color="auto" w:fill="1AF1D8" w:themeFill="accent3" w:themeFillTint="99"/>
          </w:tcPr>
          <w:p w14:paraId="045EC067" w14:textId="74F6CA75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Zondag 4</w:t>
            </w:r>
          </w:p>
        </w:tc>
        <w:tc>
          <w:tcPr>
            <w:tcW w:w="2076" w:type="dxa"/>
            <w:shd w:val="clear" w:color="auto" w:fill="FFFFFF" w:themeFill="background1"/>
          </w:tcPr>
          <w:p w14:paraId="4207D867" w14:textId="6BC2FB2F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Maandag 5</w:t>
            </w:r>
          </w:p>
          <w:p w14:paraId="4205CEF8" w14:textId="77777777" w:rsidR="006E2307" w:rsidRDefault="006E2307" w:rsidP="003F2207">
            <w:pPr>
              <w:rPr>
                <w:rStyle w:val="Zwaar"/>
              </w:rPr>
            </w:pPr>
          </w:p>
          <w:p w14:paraId="73E1DAFB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</w:tc>
        <w:tc>
          <w:tcPr>
            <w:tcW w:w="2077" w:type="dxa"/>
            <w:shd w:val="clear" w:color="auto" w:fill="FFFFFF" w:themeFill="background1"/>
          </w:tcPr>
          <w:p w14:paraId="3A9AB5B0" w14:textId="447202EB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Dinsdag 6</w:t>
            </w:r>
          </w:p>
          <w:p w14:paraId="5C38E6FE" w14:textId="77777777" w:rsidR="006E2307" w:rsidRDefault="006E2307" w:rsidP="003F2207">
            <w:pPr>
              <w:rPr>
                <w:rStyle w:val="Zwaar"/>
              </w:rPr>
            </w:pPr>
          </w:p>
          <w:p w14:paraId="0E02981C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</w:tc>
        <w:tc>
          <w:tcPr>
            <w:tcW w:w="2077" w:type="dxa"/>
            <w:shd w:val="clear" w:color="auto" w:fill="FFFFFF" w:themeFill="background1"/>
          </w:tcPr>
          <w:p w14:paraId="14922AFD" w14:textId="5F21C80A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7 </w:t>
            </w:r>
          </w:p>
          <w:p w14:paraId="4687E3F5" w14:textId="77777777" w:rsidR="006E2307" w:rsidRDefault="006E2307" w:rsidP="003F2207">
            <w:pPr>
              <w:rPr>
                <w:rStyle w:val="Zwaar"/>
              </w:rPr>
            </w:pPr>
          </w:p>
          <w:p w14:paraId="664102BF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</w:tc>
      </w:tr>
      <w:tr w:rsidR="006E2307" w:rsidRPr="006172F3" w14:paraId="6FB00236" w14:textId="77777777" w:rsidTr="00DF4F4A">
        <w:trPr>
          <w:trHeight w:hRule="exact" w:val="4838"/>
        </w:trPr>
        <w:tc>
          <w:tcPr>
            <w:tcW w:w="2075" w:type="dxa"/>
            <w:shd w:val="clear" w:color="auto" w:fill="FFFFFF" w:themeFill="background1"/>
          </w:tcPr>
          <w:p w14:paraId="69220CE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  <w:p w14:paraId="5A55D508" w14:textId="77777777" w:rsidR="006E2307" w:rsidRDefault="006E2307" w:rsidP="003F2207">
            <w:pPr>
              <w:rPr>
                <w:rStyle w:val="Zwaar"/>
              </w:rPr>
            </w:pPr>
          </w:p>
          <w:p w14:paraId="29DA68F4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</w:tc>
        <w:tc>
          <w:tcPr>
            <w:tcW w:w="2075" w:type="dxa"/>
            <w:shd w:val="clear" w:color="auto" w:fill="FFFFFF" w:themeFill="background1"/>
          </w:tcPr>
          <w:p w14:paraId="3AF9125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  <w:p w14:paraId="004141D7" w14:textId="77777777" w:rsidR="006E2307" w:rsidRDefault="006E2307" w:rsidP="003F2207">
            <w:pPr>
              <w:rPr>
                <w:rStyle w:val="Zwaar"/>
              </w:rPr>
            </w:pPr>
          </w:p>
          <w:p w14:paraId="62878B5A" w14:textId="16CBF3FC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Sportdag klas 1</w:t>
            </w:r>
            <w:r w:rsidR="00DF4F4A">
              <w:rPr>
                <w:rStyle w:val="Zwaar"/>
              </w:rPr>
              <w:t xml:space="preserve"> </w:t>
            </w:r>
            <w:proofErr w:type="spellStart"/>
            <w:r w:rsidR="00DF4F4A">
              <w:rPr>
                <w:rStyle w:val="Zwaar"/>
              </w:rPr>
              <w:t>mhv</w:t>
            </w:r>
            <w:proofErr w:type="spellEnd"/>
            <w:r w:rsidR="00DF4F4A">
              <w:rPr>
                <w:rStyle w:val="Zwaar"/>
              </w:rPr>
              <w:t xml:space="preserve"> (t)</w:t>
            </w:r>
          </w:p>
          <w:p w14:paraId="04F9E905" w14:textId="77777777" w:rsidR="006E2307" w:rsidRDefault="006E2307" w:rsidP="003F2207">
            <w:pPr>
              <w:rPr>
                <w:rStyle w:val="Zwaar"/>
              </w:rPr>
            </w:pPr>
          </w:p>
          <w:p w14:paraId="026D2735" w14:textId="77777777" w:rsidR="006E2307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  <w:p w14:paraId="3085CD2F" w14:textId="77777777" w:rsidR="006E2307" w:rsidRDefault="006E2307" w:rsidP="003F2207">
            <w:pPr>
              <w:rPr>
                <w:rStyle w:val="Zwaar"/>
              </w:rPr>
            </w:pPr>
          </w:p>
          <w:p w14:paraId="181D4F02" w14:textId="77777777" w:rsidR="006E2307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Junior </w:t>
            </w:r>
            <w:proofErr w:type="spellStart"/>
            <w:r>
              <w:rPr>
                <w:rStyle w:val="Zwaar"/>
              </w:rPr>
              <w:t>graduation</w:t>
            </w:r>
            <w:proofErr w:type="spellEnd"/>
            <w:r>
              <w:rPr>
                <w:rStyle w:val="Zwaar"/>
              </w:rPr>
              <w:t xml:space="preserve"> </w:t>
            </w:r>
            <w:proofErr w:type="spellStart"/>
            <w:r>
              <w:rPr>
                <w:rStyle w:val="Zwaar"/>
              </w:rPr>
              <w:t>ceremony</w:t>
            </w:r>
            <w:proofErr w:type="spellEnd"/>
            <w:r>
              <w:rPr>
                <w:rStyle w:val="Zwaar"/>
              </w:rPr>
              <w:t xml:space="preserve"> (klas 4H,4A)</w:t>
            </w:r>
          </w:p>
          <w:p w14:paraId="376CBC6B" w14:textId="77777777" w:rsidR="006E2307" w:rsidRDefault="006E2307" w:rsidP="003F2207">
            <w:pPr>
              <w:rPr>
                <w:rStyle w:val="Zwaar"/>
              </w:rPr>
            </w:pPr>
          </w:p>
          <w:p w14:paraId="618533A7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Senior </w:t>
            </w:r>
            <w:proofErr w:type="spellStart"/>
            <w:r>
              <w:rPr>
                <w:rStyle w:val="Zwaar"/>
              </w:rPr>
              <w:t>graduation</w:t>
            </w:r>
            <w:proofErr w:type="spellEnd"/>
            <w:r>
              <w:rPr>
                <w:rStyle w:val="Zwaar"/>
              </w:rPr>
              <w:t xml:space="preserve"> </w:t>
            </w:r>
            <w:proofErr w:type="spellStart"/>
            <w:r>
              <w:rPr>
                <w:rStyle w:val="Zwaar"/>
              </w:rPr>
              <w:t>ceremony</w:t>
            </w:r>
            <w:proofErr w:type="spellEnd"/>
            <w:r>
              <w:rPr>
                <w:rStyle w:val="Zwaar"/>
              </w:rPr>
              <w:t xml:space="preserve"> (</w:t>
            </w:r>
            <w:proofErr w:type="gramStart"/>
            <w:r>
              <w:rPr>
                <w:rStyle w:val="Zwaar"/>
              </w:rPr>
              <w:t>Oud leerlingen</w:t>
            </w:r>
            <w:proofErr w:type="gramEnd"/>
            <w:r>
              <w:rPr>
                <w:rStyle w:val="Zwaar"/>
              </w:rPr>
              <w:t xml:space="preserve"> 2025-2026)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4E1B8541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1AF1D8" w:themeFill="accent3" w:themeFillTint="99"/>
          </w:tcPr>
          <w:p w14:paraId="10D3E48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1BA28" w:themeFill="accent5"/>
          </w:tcPr>
          <w:p w14:paraId="2BF4028A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2    herfstvakantie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4B1231A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herfstvakantie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14071B5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herfstvakantie</w:t>
            </w:r>
          </w:p>
        </w:tc>
      </w:tr>
      <w:tr w:rsidR="006E2307" w:rsidRPr="006172F3" w14:paraId="7E2E7811" w14:textId="77777777" w:rsidTr="003F2207">
        <w:trPr>
          <w:trHeight w:hRule="exact" w:val="2202"/>
        </w:trPr>
        <w:tc>
          <w:tcPr>
            <w:tcW w:w="2075" w:type="dxa"/>
            <w:shd w:val="clear" w:color="auto" w:fill="F1BA28" w:themeFill="accent5"/>
          </w:tcPr>
          <w:p w14:paraId="4E51C14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herfstvakantie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316FF38B" w14:textId="77777777" w:rsidR="006E2307" w:rsidRPr="006172F3" w:rsidRDefault="006E2307" w:rsidP="003F2207">
            <w:pPr>
              <w:rPr>
                <w:rStyle w:val="Zwaar"/>
              </w:rPr>
            </w:pPr>
            <w:proofErr w:type="gramStart"/>
            <w:r w:rsidRPr="006172F3">
              <w:rPr>
                <w:rStyle w:val="Zwaar"/>
              </w:rPr>
              <w:t>16</w:t>
            </w:r>
            <w:r>
              <w:rPr>
                <w:rStyle w:val="Zwaar"/>
              </w:rPr>
              <w:t xml:space="preserve">  herfstvakantie</w:t>
            </w:r>
            <w:proofErr w:type="gramEnd"/>
          </w:p>
        </w:tc>
        <w:tc>
          <w:tcPr>
            <w:tcW w:w="2075" w:type="dxa"/>
            <w:shd w:val="clear" w:color="auto" w:fill="1AF1D8" w:themeFill="accent3" w:themeFillTint="99"/>
          </w:tcPr>
          <w:p w14:paraId="2EDEEAEC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1AF1D8" w:themeFill="accent3" w:themeFillTint="99"/>
          </w:tcPr>
          <w:p w14:paraId="38E727E4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16F22C99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</w:p>
          <w:p w14:paraId="7F4C1DE3" w14:textId="77777777" w:rsidR="00AD38C3" w:rsidRDefault="00AD38C3" w:rsidP="003F2207">
            <w:pPr>
              <w:rPr>
                <w:rStyle w:val="Zwaar"/>
              </w:rPr>
            </w:pPr>
          </w:p>
          <w:p w14:paraId="63A5AA18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lessen na herfstvakantie</w:t>
            </w:r>
          </w:p>
          <w:p w14:paraId="657B439E" w14:textId="77777777" w:rsidR="006E2307" w:rsidRDefault="006E2307" w:rsidP="003F2207">
            <w:pPr>
              <w:rPr>
                <w:rStyle w:val="Zwaar"/>
              </w:rPr>
            </w:pPr>
          </w:p>
          <w:p w14:paraId="44DDE9A0" w14:textId="70BDB740" w:rsidR="006E2307" w:rsidRPr="006172F3" w:rsidRDefault="006E2307" w:rsidP="003F2207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1058882D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</w:p>
          <w:p w14:paraId="3A106C8C" w14:textId="77777777" w:rsidR="00AD38C3" w:rsidRDefault="00AD38C3" w:rsidP="003F2207"/>
          <w:p w14:paraId="2B812996" w14:textId="6D38B6FF" w:rsidR="006E2307" w:rsidRDefault="00AD38C3" w:rsidP="003F2207">
            <w:pPr>
              <w:rPr>
                <w:rStyle w:val="Zwaar"/>
              </w:rPr>
            </w:pPr>
            <w:r>
              <w:rPr>
                <w:rStyle w:val="Zwaar"/>
              </w:rPr>
              <w:t>S</w:t>
            </w:r>
            <w:r w:rsidR="006E2307">
              <w:rPr>
                <w:rStyle w:val="Zwaar"/>
              </w:rPr>
              <w:t>amen aan zet 2 (5H,6A)</w:t>
            </w:r>
          </w:p>
          <w:p w14:paraId="15253943" w14:textId="77777777" w:rsidR="006E2307" w:rsidRPr="006172F3" w:rsidRDefault="006E2307" w:rsidP="003F2207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50127AAF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</w:p>
          <w:p w14:paraId="4CE56E7E" w14:textId="77777777" w:rsidR="006E2307" w:rsidRDefault="006E2307" w:rsidP="003F2207">
            <w:pPr>
              <w:rPr>
                <w:rStyle w:val="Zwaar"/>
              </w:rPr>
            </w:pPr>
          </w:p>
          <w:p w14:paraId="18CCA6FA" w14:textId="77777777" w:rsidR="006E2307" w:rsidRPr="006172F3" w:rsidRDefault="006E2307" w:rsidP="003F2207">
            <w:pPr>
              <w:rPr>
                <w:rStyle w:val="Zwaar"/>
              </w:rPr>
            </w:pPr>
          </w:p>
        </w:tc>
      </w:tr>
      <w:tr w:rsidR="006E2307" w:rsidRPr="006172F3" w14:paraId="275FBDFA" w14:textId="77777777" w:rsidTr="003F2207">
        <w:trPr>
          <w:trHeight w:hRule="exact" w:val="2062"/>
        </w:trPr>
        <w:tc>
          <w:tcPr>
            <w:tcW w:w="2075" w:type="dxa"/>
            <w:shd w:val="clear" w:color="auto" w:fill="FFFFFF" w:themeFill="background1"/>
          </w:tcPr>
          <w:p w14:paraId="57C12DAB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22</w:t>
            </w:r>
            <w:r w:rsidRPr="006172F3">
              <w:rPr>
                <w:rStyle w:val="Zwaar"/>
              </w:rPr>
              <w:tab/>
            </w:r>
          </w:p>
          <w:p w14:paraId="2901DEF3" w14:textId="77777777" w:rsidR="006E2307" w:rsidRDefault="006E2307" w:rsidP="003F2207">
            <w:pPr>
              <w:rPr>
                <w:rStyle w:val="Zwaar"/>
              </w:rPr>
            </w:pPr>
          </w:p>
          <w:p w14:paraId="47D2E459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Inhaalmoment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  <w:p w14:paraId="008EFC88" w14:textId="77777777" w:rsidR="006E2307" w:rsidRDefault="006E2307" w:rsidP="003F2207">
            <w:pPr>
              <w:rPr>
                <w:rStyle w:val="Zwaar"/>
              </w:rPr>
            </w:pPr>
          </w:p>
          <w:p w14:paraId="087AAADA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Quiz </w:t>
            </w:r>
            <w:proofErr w:type="spellStart"/>
            <w:r>
              <w:rPr>
                <w:rStyle w:val="Zwaar"/>
              </w:rPr>
              <w:t>night</w:t>
            </w:r>
            <w:proofErr w:type="spellEnd"/>
            <w:r>
              <w:rPr>
                <w:rStyle w:val="Zwaar"/>
              </w:rPr>
              <w:t xml:space="preserve"> 1 (18:00) </w:t>
            </w:r>
          </w:p>
        </w:tc>
        <w:tc>
          <w:tcPr>
            <w:tcW w:w="2075" w:type="dxa"/>
            <w:shd w:val="clear" w:color="auto" w:fill="FFFFFF" w:themeFill="background1"/>
          </w:tcPr>
          <w:p w14:paraId="64F91E93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</w:p>
          <w:p w14:paraId="4416C747" w14:textId="77777777" w:rsidR="006E2307" w:rsidRDefault="006E2307" w:rsidP="003F2207">
            <w:pPr>
              <w:rPr>
                <w:rStyle w:val="Zwaar"/>
              </w:rPr>
            </w:pPr>
          </w:p>
          <w:p w14:paraId="38E7D72B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Inhaalmoment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1 (klas 2 t/m 6)</w:t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3136676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1AF1D8" w:themeFill="accent3" w:themeFillTint="99"/>
          </w:tcPr>
          <w:p w14:paraId="0F2AECDC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7CCD7E19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726B7E8A" w14:textId="6F99D5FE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20E25EE8" w14:textId="7BB36496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6E2307" w:rsidRPr="006172F3" w14:paraId="7EFEB279" w14:textId="77777777" w:rsidTr="003F2207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1F07F58A" w14:textId="77777777" w:rsidR="006E2307" w:rsidRDefault="006E2307" w:rsidP="003F2207"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  <w:p w14:paraId="0F63812F" w14:textId="77777777" w:rsidR="006E2307" w:rsidRDefault="006E2307" w:rsidP="003F2207"/>
          <w:p w14:paraId="775F9793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Bekijk het MBO (4M)</w:t>
            </w:r>
          </w:p>
        </w:tc>
        <w:tc>
          <w:tcPr>
            <w:tcW w:w="2075" w:type="dxa"/>
            <w:shd w:val="clear" w:color="auto" w:fill="FFFFFF" w:themeFill="background1"/>
          </w:tcPr>
          <w:p w14:paraId="2946E8C0" w14:textId="2C26BD50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1AF1D8" w:themeFill="accent3" w:themeFillTint="99"/>
          </w:tcPr>
          <w:p w14:paraId="205BDB74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F16A11">
              <w:rPr>
                <w:rStyle w:val="Zwaar"/>
                <w:shd w:val="clear" w:color="auto" w:fill="1AF1D8" w:themeFill="accent3" w:themeFillTint="99"/>
              </w:rPr>
              <w:tab/>
            </w:r>
            <w:r>
              <w:rPr>
                <w:rStyle w:val="Zwaar"/>
              </w:rPr>
              <w:t>Weekend</w:t>
            </w:r>
          </w:p>
        </w:tc>
      </w:tr>
    </w:tbl>
    <w:p w14:paraId="3A1FBB9C" w14:textId="77777777" w:rsidR="005B6ED5" w:rsidRDefault="005B6ED5" w:rsidP="00E60189">
      <w:pPr>
        <w:sectPr w:rsidR="005B6ED5" w:rsidSect="00A5547F">
          <w:headerReference w:type="first" r:id="rId12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6E2307" w:rsidRPr="006172F3" w14:paraId="769ECD56" w14:textId="77777777" w:rsidTr="003F2207">
        <w:trPr>
          <w:trHeight w:hRule="exact" w:val="2062"/>
        </w:trPr>
        <w:tc>
          <w:tcPr>
            <w:tcW w:w="2075" w:type="dxa"/>
            <w:shd w:val="clear" w:color="auto" w:fill="66F5E4" w:themeFill="accent3" w:themeFillTint="66"/>
          </w:tcPr>
          <w:p w14:paraId="44A3689C" w14:textId="5985E2E7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>Zondag 1</w:t>
            </w:r>
          </w:p>
        </w:tc>
        <w:tc>
          <w:tcPr>
            <w:tcW w:w="2075" w:type="dxa"/>
            <w:shd w:val="clear" w:color="auto" w:fill="FFFFFF" w:themeFill="background1"/>
          </w:tcPr>
          <w:p w14:paraId="4BF1097B" w14:textId="66FEFD84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Maandag 2</w:t>
            </w:r>
          </w:p>
          <w:p w14:paraId="7905813B" w14:textId="77777777" w:rsidR="006E2307" w:rsidRDefault="006E2307" w:rsidP="003F2207">
            <w:pPr>
              <w:rPr>
                <w:rStyle w:val="Zwaar"/>
              </w:rPr>
            </w:pPr>
          </w:p>
          <w:p w14:paraId="633BB48F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Stage mavo 4</w:t>
            </w:r>
          </w:p>
        </w:tc>
        <w:tc>
          <w:tcPr>
            <w:tcW w:w="2075" w:type="dxa"/>
            <w:shd w:val="clear" w:color="auto" w:fill="FFFFFF" w:themeFill="background1"/>
          </w:tcPr>
          <w:p w14:paraId="048AC305" w14:textId="544EA8F7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Dinsdag 3</w:t>
            </w:r>
          </w:p>
          <w:p w14:paraId="5A684DF6" w14:textId="77777777" w:rsidR="006E2307" w:rsidRDefault="006E2307" w:rsidP="003F2207">
            <w:pPr>
              <w:rPr>
                <w:rStyle w:val="Zwaar"/>
              </w:rPr>
            </w:pPr>
          </w:p>
          <w:p w14:paraId="6E83CA94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Stage mavo 4</w:t>
            </w:r>
          </w:p>
          <w:p w14:paraId="50FF8567" w14:textId="77777777" w:rsidR="006E2307" w:rsidRDefault="006E2307" w:rsidP="003F2207">
            <w:pPr>
              <w:rPr>
                <w:rStyle w:val="Zwaar"/>
              </w:rPr>
            </w:pPr>
          </w:p>
          <w:p w14:paraId="75ADA0FF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Start </w:t>
            </w:r>
            <w:proofErr w:type="gramStart"/>
            <w:r>
              <w:rPr>
                <w:rStyle w:val="Zwaar"/>
              </w:rPr>
              <w:t>loopbaan begeleiding</w:t>
            </w:r>
            <w:proofErr w:type="gramEnd"/>
            <w:r>
              <w:rPr>
                <w:rStyle w:val="Zwaar"/>
              </w:rPr>
              <w:t xml:space="preserve"> (3HV(T), 19:30)</w:t>
            </w:r>
          </w:p>
        </w:tc>
        <w:tc>
          <w:tcPr>
            <w:tcW w:w="2076" w:type="dxa"/>
            <w:shd w:val="clear" w:color="auto" w:fill="FFFFFF" w:themeFill="background1"/>
          </w:tcPr>
          <w:p w14:paraId="21065C03" w14:textId="48DE6CD5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Woensdag 4</w:t>
            </w:r>
          </w:p>
          <w:p w14:paraId="0C049EDB" w14:textId="77777777" w:rsidR="006E2307" w:rsidRDefault="006E2307" w:rsidP="003F2207">
            <w:pPr>
              <w:rPr>
                <w:rStyle w:val="Zwaar"/>
              </w:rPr>
            </w:pPr>
          </w:p>
          <w:p w14:paraId="284F0124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Stage mavo 4</w:t>
            </w:r>
          </w:p>
        </w:tc>
        <w:tc>
          <w:tcPr>
            <w:tcW w:w="2076" w:type="dxa"/>
            <w:shd w:val="clear" w:color="auto" w:fill="FFFFFF" w:themeFill="background1"/>
          </w:tcPr>
          <w:p w14:paraId="79EB83C9" w14:textId="5E40EFEE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Donderdag 5</w:t>
            </w:r>
          </w:p>
          <w:p w14:paraId="5B2BC1AF" w14:textId="77777777" w:rsidR="006E2307" w:rsidRDefault="006E2307" w:rsidP="003F2207">
            <w:pPr>
              <w:rPr>
                <w:rStyle w:val="Zwaar"/>
              </w:rPr>
            </w:pPr>
          </w:p>
          <w:p w14:paraId="38B24698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Stage mavo 4</w:t>
            </w:r>
          </w:p>
        </w:tc>
        <w:tc>
          <w:tcPr>
            <w:tcW w:w="2077" w:type="dxa"/>
            <w:shd w:val="clear" w:color="auto" w:fill="FFFFFF" w:themeFill="background1"/>
          </w:tcPr>
          <w:p w14:paraId="2A4AFDE7" w14:textId="34AF5376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Vrijdag 6</w:t>
            </w:r>
          </w:p>
          <w:p w14:paraId="19FB41BD" w14:textId="77777777" w:rsidR="006E2307" w:rsidRDefault="006E2307" w:rsidP="003F2207">
            <w:pPr>
              <w:rPr>
                <w:rStyle w:val="Zwaar"/>
              </w:rPr>
            </w:pPr>
          </w:p>
          <w:p w14:paraId="5715B9B0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Stage mavo 4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77818075" w14:textId="560CB99E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Zaterdag 7</w:t>
            </w:r>
          </w:p>
          <w:p w14:paraId="3E29FB72" w14:textId="77777777" w:rsidR="006E2307" w:rsidRDefault="006E2307" w:rsidP="003F2207">
            <w:pPr>
              <w:rPr>
                <w:rStyle w:val="Zwaar"/>
              </w:rPr>
            </w:pPr>
          </w:p>
          <w:p w14:paraId="6BA01050" w14:textId="77777777" w:rsidR="006E2307" w:rsidRPr="006172F3" w:rsidRDefault="006E2307" w:rsidP="003F2207">
            <w:pPr>
              <w:rPr>
                <w:rStyle w:val="Zwaar"/>
              </w:rPr>
            </w:pPr>
          </w:p>
        </w:tc>
      </w:tr>
      <w:tr w:rsidR="006E2307" w:rsidRPr="006172F3" w14:paraId="7C8D4687" w14:textId="77777777" w:rsidTr="003F2207">
        <w:trPr>
          <w:trHeight w:hRule="exact" w:val="1701"/>
        </w:trPr>
        <w:tc>
          <w:tcPr>
            <w:tcW w:w="2075" w:type="dxa"/>
            <w:shd w:val="clear" w:color="auto" w:fill="66F5E4" w:themeFill="accent3" w:themeFillTint="66"/>
          </w:tcPr>
          <w:p w14:paraId="45385B3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1E11553C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</w:p>
        </w:tc>
        <w:tc>
          <w:tcPr>
            <w:tcW w:w="2075" w:type="dxa"/>
            <w:shd w:val="clear" w:color="auto" w:fill="FFFFFF" w:themeFill="background1"/>
          </w:tcPr>
          <w:p w14:paraId="19FF8E01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  <w:p w14:paraId="7BF78078" w14:textId="77777777" w:rsidR="006E2307" w:rsidRDefault="006E2307" w:rsidP="003F2207">
            <w:pPr>
              <w:rPr>
                <w:rStyle w:val="Zwaar"/>
              </w:rPr>
            </w:pPr>
          </w:p>
          <w:p w14:paraId="61088011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Werkmiddag PWS </w:t>
            </w:r>
          </w:p>
        </w:tc>
        <w:tc>
          <w:tcPr>
            <w:tcW w:w="2076" w:type="dxa"/>
            <w:shd w:val="clear" w:color="auto" w:fill="FFFFFF" w:themeFill="background1"/>
          </w:tcPr>
          <w:p w14:paraId="1E25EB69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2FC4EFD1" w14:textId="77777777" w:rsidR="006E2307" w:rsidRPr="00A34815" w:rsidRDefault="006E2307" w:rsidP="003F2207">
            <w:pPr>
              <w:rPr>
                <w:rStyle w:val="Zwaar"/>
                <w:b w:val="0"/>
                <w:bCs w:val="0"/>
                <w:color w:val="auto"/>
              </w:rPr>
            </w:pPr>
            <w:r w:rsidRPr="006172F3">
              <w:rPr>
                <w:rStyle w:val="Zwaar"/>
              </w:rPr>
              <w:t>12</w:t>
            </w:r>
          </w:p>
        </w:tc>
        <w:tc>
          <w:tcPr>
            <w:tcW w:w="2077" w:type="dxa"/>
            <w:shd w:val="clear" w:color="auto" w:fill="FFFFFF" w:themeFill="background1"/>
          </w:tcPr>
          <w:p w14:paraId="3130E225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3B60684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</w:tr>
      <w:tr w:rsidR="006E2307" w:rsidRPr="006172F3" w14:paraId="0B9CD432" w14:textId="77777777" w:rsidTr="00F308F1">
        <w:trPr>
          <w:trHeight w:hRule="exact" w:val="1437"/>
        </w:trPr>
        <w:tc>
          <w:tcPr>
            <w:tcW w:w="2075" w:type="dxa"/>
            <w:shd w:val="clear" w:color="auto" w:fill="66F5E4" w:themeFill="accent3" w:themeFillTint="66"/>
          </w:tcPr>
          <w:p w14:paraId="52D7A7F8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  <w:p w14:paraId="3653C9C2" w14:textId="77777777" w:rsidR="006E2307" w:rsidRDefault="006E2307" w:rsidP="003F2207">
            <w:pPr>
              <w:rPr>
                <w:rStyle w:val="Zwaar"/>
              </w:rPr>
            </w:pPr>
          </w:p>
          <w:p w14:paraId="476FEA33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High Tea (groep 7/8)</w:t>
            </w:r>
          </w:p>
        </w:tc>
        <w:tc>
          <w:tcPr>
            <w:tcW w:w="2075" w:type="dxa"/>
            <w:shd w:val="clear" w:color="auto" w:fill="FFFFFF" w:themeFill="background1"/>
          </w:tcPr>
          <w:p w14:paraId="2B786E6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462F86DC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  <w:p w14:paraId="285576EC" w14:textId="77777777" w:rsidR="006E2307" w:rsidRDefault="006E2307" w:rsidP="003F2207">
            <w:pPr>
              <w:rPr>
                <w:rStyle w:val="Zwaar"/>
              </w:rPr>
            </w:pPr>
          </w:p>
          <w:p w14:paraId="71BFFCC5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Studiedag (leerlingen vrij)</w:t>
            </w:r>
          </w:p>
        </w:tc>
        <w:tc>
          <w:tcPr>
            <w:tcW w:w="2076" w:type="dxa"/>
            <w:shd w:val="clear" w:color="auto" w:fill="FFFFFF" w:themeFill="background1"/>
          </w:tcPr>
          <w:p w14:paraId="6D5104E1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8351A8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0848AC4E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</w:p>
          <w:p w14:paraId="6706E355" w14:textId="77777777" w:rsidR="006E2307" w:rsidRDefault="006E2307" w:rsidP="003F2207">
            <w:pPr>
              <w:rPr>
                <w:rStyle w:val="Zwaar"/>
              </w:rPr>
            </w:pPr>
          </w:p>
          <w:p w14:paraId="0E4C1A29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Oud-leerlingen markt (4H,4A,4M)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1894480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</w:tr>
      <w:tr w:rsidR="006E2307" w:rsidRPr="006172F3" w14:paraId="334573DC" w14:textId="77777777" w:rsidTr="003F2207">
        <w:trPr>
          <w:trHeight w:hRule="exact" w:val="1927"/>
        </w:trPr>
        <w:tc>
          <w:tcPr>
            <w:tcW w:w="2075" w:type="dxa"/>
            <w:shd w:val="clear" w:color="auto" w:fill="66F5E4" w:themeFill="accent3" w:themeFillTint="66"/>
          </w:tcPr>
          <w:p w14:paraId="1A8541DB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>
              <w:rPr>
                <w:rStyle w:val="Zwaar"/>
              </w:rPr>
              <w:t xml:space="preserve">     Weekend</w:t>
            </w:r>
          </w:p>
          <w:p w14:paraId="053C312C" w14:textId="77777777" w:rsidR="006E2307" w:rsidRDefault="006E2307" w:rsidP="003F2207">
            <w:pPr>
              <w:rPr>
                <w:rStyle w:val="Zwaar"/>
              </w:rPr>
            </w:pPr>
          </w:p>
          <w:p w14:paraId="71372AD1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</w:tc>
        <w:tc>
          <w:tcPr>
            <w:tcW w:w="2075" w:type="dxa"/>
            <w:shd w:val="clear" w:color="auto" w:fill="FFFFFF" w:themeFill="background1"/>
          </w:tcPr>
          <w:p w14:paraId="6C7278DA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</w:p>
          <w:p w14:paraId="7E9336CE" w14:textId="77777777" w:rsidR="006E2307" w:rsidRDefault="006E2307" w:rsidP="003F2207">
            <w:pPr>
              <w:rPr>
                <w:rStyle w:val="Zwaar"/>
              </w:rPr>
            </w:pPr>
          </w:p>
          <w:p w14:paraId="70AA8787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</w:tc>
        <w:tc>
          <w:tcPr>
            <w:tcW w:w="2075" w:type="dxa"/>
            <w:shd w:val="clear" w:color="auto" w:fill="FFFFFF" w:themeFill="background1"/>
          </w:tcPr>
          <w:p w14:paraId="591E284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</w:p>
          <w:p w14:paraId="74FBE45C" w14:textId="77777777" w:rsidR="006E2307" w:rsidRDefault="006E2307" w:rsidP="003F2207">
            <w:pPr>
              <w:rPr>
                <w:rStyle w:val="Zwaar"/>
              </w:rPr>
            </w:pPr>
          </w:p>
          <w:p w14:paraId="7E74A2F1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  <w:p w14:paraId="5B9BEB9D" w14:textId="77777777" w:rsidR="006E2307" w:rsidRDefault="006E2307" w:rsidP="003F2207">
            <w:pPr>
              <w:rPr>
                <w:rStyle w:val="Zwaar"/>
              </w:rPr>
            </w:pPr>
          </w:p>
          <w:p w14:paraId="07AACDD1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Deltion</w:t>
            </w:r>
            <w:proofErr w:type="spellEnd"/>
            <w:r>
              <w:rPr>
                <w:rStyle w:val="Zwaar"/>
              </w:rPr>
              <w:t xml:space="preserve"> discover (2M(t), 13:15)</w:t>
            </w:r>
          </w:p>
        </w:tc>
        <w:tc>
          <w:tcPr>
            <w:tcW w:w="2076" w:type="dxa"/>
            <w:shd w:val="clear" w:color="auto" w:fill="FFFFFF" w:themeFill="background1"/>
          </w:tcPr>
          <w:p w14:paraId="3EA66DFE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</w:p>
          <w:p w14:paraId="11D6836A" w14:textId="77777777" w:rsidR="006E2307" w:rsidRDefault="006E2307" w:rsidP="003F2207">
            <w:pPr>
              <w:rPr>
                <w:rStyle w:val="Zwaar"/>
              </w:rPr>
            </w:pPr>
          </w:p>
          <w:p w14:paraId="6D7C40B0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  <w:p w14:paraId="52CA8F35" w14:textId="77777777" w:rsidR="006E2307" w:rsidRDefault="006E2307" w:rsidP="003F2207">
            <w:pPr>
              <w:rPr>
                <w:rStyle w:val="Zwaar"/>
              </w:rPr>
            </w:pPr>
          </w:p>
          <w:p w14:paraId="3FE4B40E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Open huis </w:t>
            </w:r>
            <w:proofErr w:type="spellStart"/>
            <w:r>
              <w:rPr>
                <w:rStyle w:val="Zwaar"/>
              </w:rPr>
              <w:t>Lassus</w:t>
            </w:r>
            <w:proofErr w:type="spellEnd"/>
            <w:r>
              <w:rPr>
                <w:rStyle w:val="Zwaar"/>
              </w:rPr>
              <w:t xml:space="preserve"> Campus</w:t>
            </w:r>
          </w:p>
        </w:tc>
        <w:tc>
          <w:tcPr>
            <w:tcW w:w="2076" w:type="dxa"/>
            <w:shd w:val="clear" w:color="auto" w:fill="FFFFFF" w:themeFill="background1"/>
          </w:tcPr>
          <w:p w14:paraId="43DC41B8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</w:p>
          <w:p w14:paraId="73D2185E" w14:textId="77777777" w:rsidR="006E2307" w:rsidRDefault="006E2307" w:rsidP="003F2207">
            <w:pPr>
              <w:rPr>
                <w:rStyle w:val="Zwaar"/>
              </w:rPr>
            </w:pPr>
          </w:p>
          <w:p w14:paraId="5DFDB6E6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  <w:p w14:paraId="695E6CD8" w14:textId="77777777" w:rsidR="006E2307" w:rsidRDefault="006E2307" w:rsidP="003F2207">
            <w:pPr>
              <w:rPr>
                <w:rStyle w:val="Zwaar"/>
              </w:rPr>
            </w:pPr>
          </w:p>
          <w:p w14:paraId="66828BC2" w14:textId="232111AD" w:rsidR="006E2307" w:rsidRPr="006172F3" w:rsidRDefault="006E2307" w:rsidP="003F2207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393883E5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</w:p>
          <w:p w14:paraId="4828A9AE" w14:textId="77777777" w:rsidR="006E2307" w:rsidRDefault="006E2307" w:rsidP="003F2207">
            <w:pPr>
              <w:rPr>
                <w:rStyle w:val="Zwaar"/>
              </w:rPr>
            </w:pPr>
          </w:p>
          <w:p w14:paraId="5B02489C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Zweden reis PWS (5H/6A selectie)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01A85EB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</w:tr>
      <w:tr w:rsidR="006E2307" w:rsidRPr="006172F3" w14:paraId="34F9CF27" w14:textId="77777777" w:rsidTr="003F2207">
        <w:trPr>
          <w:gridAfter w:val="5"/>
          <w:wAfter w:w="10381" w:type="dxa"/>
          <w:trHeight w:hRule="exact" w:val="1701"/>
        </w:trPr>
        <w:tc>
          <w:tcPr>
            <w:tcW w:w="2075" w:type="dxa"/>
            <w:shd w:val="clear" w:color="auto" w:fill="66F5E4" w:themeFill="accent3" w:themeFillTint="66"/>
          </w:tcPr>
          <w:p w14:paraId="0A7A844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19329152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  <w:p w14:paraId="43FDC4FA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15-minutengesprekken gesprekken (gehele campus)</w:t>
            </w:r>
          </w:p>
          <w:p w14:paraId="797A8644" w14:textId="77777777" w:rsidR="006E2307" w:rsidRDefault="006E2307" w:rsidP="003F2207">
            <w:pPr>
              <w:rPr>
                <w:rStyle w:val="Zwaar"/>
              </w:rPr>
            </w:pPr>
          </w:p>
          <w:p w14:paraId="6C7DE652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</w:tc>
      </w:tr>
    </w:tbl>
    <w:p w14:paraId="202E1E54" w14:textId="77777777" w:rsidR="005B6ED5" w:rsidRDefault="005B6ED5" w:rsidP="00E60189"/>
    <w:p w14:paraId="6AEF42C4" w14:textId="77777777" w:rsidR="005B6ED5" w:rsidRDefault="005B6ED5" w:rsidP="00E60189">
      <w:pPr>
        <w:sectPr w:rsidR="005B6ED5" w:rsidSect="00A5547F">
          <w:headerReference w:type="first" r:id="rId13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14665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209"/>
        <w:gridCol w:w="2075"/>
        <w:gridCol w:w="2075"/>
        <w:gridCol w:w="2076"/>
        <w:gridCol w:w="2076"/>
        <w:gridCol w:w="2077"/>
        <w:gridCol w:w="2077"/>
      </w:tblGrid>
      <w:tr w:rsidR="006E2307" w:rsidRPr="006172F3" w14:paraId="287204EC" w14:textId="77777777" w:rsidTr="003F2207">
        <w:trPr>
          <w:trHeight w:hRule="exact" w:val="3196"/>
        </w:trPr>
        <w:tc>
          <w:tcPr>
            <w:tcW w:w="2209" w:type="dxa"/>
            <w:shd w:val="clear" w:color="auto" w:fill="FFFFFF" w:themeFill="background1"/>
          </w:tcPr>
          <w:p w14:paraId="547F7DD6" w14:textId="66BF2968" w:rsidR="006E2307" w:rsidRDefault="00554A53" w:rsidP="003F2207">
            <w:r>
              <w:rPr>
                <w:rStyle w:val="Zwaar"/>
              </w:rPr>
              <w:lastRenderedPageBreak/>
              <w:t>Dinsdag 1</w:t>
            </w:r>
          </w:p>
          <w:p w14:paraId="3A0B558E" w14:textId="77777777" w:rsidR="006E2307" w:rsidRDefault="006E2307" w:rsidP="003F2207"/>
          <w:p w14:paraId="5FDE081E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15-minutengesprekken gesprekken (gehele campus)</w:t>
            </w:r>
          </w:p>
          <w:p w14:paraId="63EA5770" w14:textId="77777777" w:rsidR="006E2307" w:rsidRDefault="006E2307" w:rsidP="003F2207">
            <w:pPr>
              <w:rPr>
                <w:rStyle w:val="Zwaar"/>
              </w:rPr>
            </w:pPr>
          </w:p>
          <w:p w14:paraId="30295D26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</w:tc>
        <w:tc>
          <w:tcPr>
            <w:tcW w:w="2075" w:type="dxa"/>
            <w:shd w:val="clear" w:color="auto" w:fill="FFFFFF" w:themeFill="background1"/>
          </w:tcPr>
          <w:p w14:paraId="3DE73F24" w14:textId="0FFE3360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6E2307">
              <w:rPr>
                <w:rStyle w:val="Zwaar"/>
              </w:rPr>
              <w:t>2</w:t>
            </w:r>
          </w:p>
          <w:p w14:paraId="6B6E14BA" w14:textId="77777777" w:rsidR="006E2307" w:rsidRDefault="006E2307" w:rsidP="003F2207">
            <w:pPr>
              <w:rPr>
                <w:rStyle w:val="Zwaar"/>
              </w:rPr>
            </w:pPr>
          </w:p>
          <w:p w14:paraId="791E1CCD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15-minutengesprekken gesprekken (gehele campus)</w:t>
            </w:r>
          </w:p>
          <w:p w14:paraId="51325B7B" w14:textId="77777777" w:rsidR="006E2307" w:rsidRDefault="006E2307" w:rsidP="003F2207">
            <w:pPr>
              <w:rPr>
                <w:rStyle w:val="Zwaar"/>
              </w:rPr>
            </w:pPr>
          </w:p>
          <w:p w14:paraId="2A15E5A2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  <w:p w14:paraId="08ABDBBD" w14:textId="77777777" w:rsidR="00AD38C3" w:rsidRDefault="00AD38C3" w:rsidP="003F2207">
            <w:pPr>
              <w:rPr>
                <w:rStyle w:val="Zwaar"/>
              </w:rPr>
            </w:pPr>
          </w:p>
          <w:p w14:paraId="44199117" w14:textId="77777777" w:rsidR="00AD38C3" w:rsidRDefault="00AD38C3" w:rsidP="00AD38C3">
            <w:pPr>
              <w:rPr>
                <w:rStyle w:val="Zwaar"/>
              </w:rPr>
            </w:pPr>
            <w:r>
              <w:rPr>
                <w:rStyle w:val="Zwaar"/>
              </w:rPr>
              <w:t>Kick-off studiekeuze Windesheim, 4H (12:30)</w:t>
            </w:r>
          </w:p>
          <w:p w14:paraId="13EC59EC" w14:textId="77777777" w:rsidR="00AD38C3" w:rsidRPr="006172F3" w:rsidRDefault="00AD38C3" w:rsidP="003F2207">
            <w:pPr>
              <w:rPr>
                <w:rStyle w:val="Zwaar"/>
              </w:rPr>
            </w:pPr>
          </w:p>
        </w:tc>
        <w:tc>
          <w:tcPr>
            <w:tcW w:w="2075" w:type="dxa"/>
            <w:shd w:val="clear" w:color="auto" w:fill="FFFFFF" w:themeFill="background1"/>
          </w:tcPr>
          <w:p w14:paraId="6D427D36" w14:textId="62CBBA27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</w:t>
            </w:r>
            <w:r w:rsidR="006E2307">
              <w:rPr>
                <w:rStyle w:val="Zwaar"/>
              </w:rPr>
              <w:t>3</w:t>
            </w:r>
          </w:p>
          <w:p w14:paraId="2ACA6F96" w14:textId="77777777" w:rsidR="006E2307" w:rsidRDefault="006E2307" w:rsidP="003F2207">
            <w:pPr>
              <w:rPr>
                <w:rStyle w:val="Zwaar"/>
              </w:rPr>
            </w:pPr>
          </w:p>
          <w:p w14:paraId="3327A7C8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15-minutengesprekken gesprekken (gehele campus)</w:t>
            </w:r>
          </w:p>
          <w:p w14:paraId="135C78C7" w14:textId="77777777" w:rsidR="006E2307" w:rsidRDefault="006E2307" w:rsidP="003F2207">
            <w:pPr>
              <w:rPr>
                <w:rStyle w:val="Zwaar"/>
              </w:rPr>
            </w:pPr>
          </w:p>
          <w:p w14:paraId="5D922AF4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  <w:p w14:paraId="4B86C97A" w14:textId="77777777" w:rsidR="006E2307" w:rsidRDefault="006E2307" w:rsidP="003F2207">
            <w:pPr>
              <w:rPr>
                <w:rStyle w:val="Zwaar"/>
              </w:rPr>
            </w:pPr>
          </w:p>
          <w:p w14:paraId="0CEC2A4F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Samen aan zet 3 (5H/6A)</w:t>
            </w:r>
          </w:p>
        </w:tc>
        <w:tc>
          <w:tcPr>
            <w:tcW w:w="2076" w:type="dxa"/>
            <w:shd w:val="clear" w:color="auto" w:fill="FFFFFF" w:themeFill="background1"/>
          </w:tcPr>
          <w:p w14:paraId="5B1FDC22" w14:textId="19B6C3E4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6E2307" w:rsidRPr="006172F3">
              <w:rPr>
                <w:rStyle w:val="Zwaar"/>
              </w:rPr>
              <w:t>4</w:t>
            </w:r>
          </w:p>
          <w:p w14:paraId="704CF078" w14:textId="77777777" w:rsidR="006E2307" w:rsidRDefault="006E2307" w:rsidP="003F2207">
            <w:pPr>
              <w:rPr>
                <w:rStyle w:val="Zwaar"/>
              </w:rPr>
            </w:pPr>
          </w:p>
          <w:p w14:paraId="52B22FEB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15-minutengesprekken gesprekken (gehele campus)</w:t>
            </w:r>
          </w:p>
          <w:p w14:paraId="18E51BAC" w14:textId="77777777" w:rsidR="006E2307" w:rsidRDefault="006E2307" w:rsidP="003F2207">
            <w:pPr>
              <w:rPr>
                <w:rStyle w:val="Zwaar"/>
              </w:rPr>
            </w:pPr>
          </w:p>
          <w:p w14:paraId="28634C09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0468B1BE" w14:textId="432BDBE5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6E2307">
              <w:rPr>
                <w:rStyle w:val="Zwaar"/>
              </w:rPr>
              <w:t>5</w:t>
            </w:r>
          </w:p>
          <w:p w14:paraId="3F77698A" w14:textId="77777777" w:rsidR="006E2307" w:rsidRDefault="006E2307" w:rsidP="003F2207">
            <w:pPr>
              <w:rPr>
                <w:rStyle w:val="Zwaar"/>
              </w:rPr>
            </w:pPr>
          </w:p>
          <w:p w14:paraId="6318B0B7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Sinterklaas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454057AA" w14:textId="74C6D19D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>Zondag 6</w:t>
            </w:r>
          </w:p>
        </w:tc>
        <w:tc>
          <w:tcPr>
            <w:tcW w:w="2077" w:type="dxa"/>
            <w:shd w:val="clear" w:color="auto" w:fill="FFFFFF" w:themeFill="background1"/>
          </w:tcPr>
          <w:p w14:paraId="506FDFE9" w14:textId="3709871A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</w:t>
            </w:r>
            <w:r w:rsidR="006E2307" w:rsidRPr="006172F3">
              <w:rPr>
                <w:rStyle w:val="Zwaar"/>
              </w:rPr>
              <w:t>7</w:t>
            </w:r>
            <w:r w:rsidR="006E2307" w:rsidRPr="006172F3">
              <w:rPr>
                <w:rStyle w:val="Zwaar"/>
              </w:rPr>
              <w:tab/>
            </w:r>
          </w:p>
          <w:p w14:paraId="6EEDCE99" w14:textId="77777777" w:rsidR="006E2307" w:rsidRDefault="006E2307" w:rsidP="003F2207">
            <w:pPr>
              <w:rPr>
                <w:rStyle w:val="Zwaar"/>
              </w:rPr>
            </w:pPr>
          </w:p>
          <w:p w14:paraId="341BC56F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WOI </w:t>
            </w:r>
            <w:proofErr w:type="spellStart"/>
            <w:r>
              <w:rPr>
                <w:rStyle w:val="Zwaar"/>
              </w:rPr>
              <w:t>poetry</w:t>
            </w:r>
            <w:proofErr w:type="spellEnd"/>
            <w:r>
              <w:rPr>
                <w:rStyle w:val="Zwaar"/>
              </w:rPr>
              <w:t xml:space="preserve"> workshop (4AIB/4HIB)</w:t>
            </w:r>
          </w:p>
        </w:tc>
      </w:tr>
      <w:tr w:rsidR="006E2307" w:rsidRPr="006172F3" w14:paraId="56C87664" w14:textId="77777777" w:rsidTr="006E2307">
        <w:trPr>
          <w:trHeight w:hRule="exact" w:val="1357"/>
        </w:trPr>
        <w:tc>
          <w:tcPr>
            <w:tcW w:w="2209" w:type="dxa"/>
            <w:shd w:val="clear" w:color="auto" w:fill="FFFFFF" w:themeFill="background1"/>
          </w:tcPr>
          <w:p w14:paraId="3933A42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0D2D64E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183D71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9E06965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 xml:space="preserve">1 </w:t>
            </w:r>
          </w:p>
          <w:p w14:paraId="11383D2F" w14:textId="77777777" w:rsidR="006E2307" w:rsidRDefault="006E2307" w:rsidP="003F2207">
            <w:pPr>
              <w:rPr>
                <w:rStyle w:val="Zwaar"/>
              </w:rPr>
            </w:pPr>
          </w:p>
          <w:p w14:paraId="358FE05C" w14:textId="77777777" w:rsidR="006E2307" w:rsidRPr="00C44F32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Afronding keukenopdracht 3M2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6B9EEA4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4A8FBE14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077BD5F8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  <w:p w14:paraId="34CC3042" w14:textId="77777777" w:rsidR="006E2307" w:rsidRDefault="006E2307" w:rsidP="003F2207">
            <w:pPr>
              <w:rPr>
                <w:rStyle w:val="Zwaar"/>
              </w:rPr>
            </w:pPr>
          </w:p>
          <w:p w14:paraId="1864316A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Discover The Globe (klas 1)</w:t>
            </w:r>
          </w:p>
        </w:tc>
      </w:tr>
      <w:tr w:rsidR="006E2307" w:rsidRPr="006172F3" w14:paraId="3D0CF8FB" w14:textId="77777777" w:rsidTr="00F308F1">
        <w:trPr>
          <w:trHeight w:hRule="exact" w:val="1349"/>
        </w:trPr>
        <w:tc>
          <w:tcPr>
            <w:tcW w:w="2209" w:type="dxa"/>
            <w:shd w:val="clear" w:color="auto" w:fill="FFFFFF" w:themeFill="background1"/>
          </w:tcPr>
          <w:p w14:paraId="6372ADB9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5</w:t>
            </w:r>
          </w:p>
          <w:p w14:paraId="417F726A" w14:textId="77777777" w:rsidR="006E2307" w:rsidRDefault="006E2307" w:rsidP="003F2207">
            <w:pPr>
              <w:rPr>
                <w:rStyle w:val="Zwaar"/>
              </w:rPr>
            </w:pPr>
          </w:p>
          <w:p w14:paraId="51552F0A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Discover The Globe (klas 1)</w:t>
            </w:r>
          </w:p>
        </w:tc>
        <w:tc>
          <w:tcPr>
            <w:tcW w:w="2075" w:type="dxa"/>
            <w:shd w:val="clear" w:color="auto" w:fill="FFFFFF" w:themeFill="background1"/>
          </w:tcPr>
          <w:p w14:paraId="4BFA6700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6</w:t>
            </w:r>
          </w:p>
          <w:p w14:paraId="604E5911" w14:textId="77777777" w:rsidR="006E2307" w:rsidRDefault="006E2307" w:rsidP="003F2207">
            <w:pPr>
              <w:rPr>
                <w:rStyle w:val="Zwaar"/>
              </w:rPr>
            </w:pPr>
          </w:p>
          <w:p w14:paraId="38BBDADC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Discover The Globe (klas 1)</w:t>
            </w:r>
          </w:p>
        </w:tc>
        <w:tc>
          <w:tcPr>
            <w:tcW w:w="2075" w:type="dxa"/>
            <w:shd w:val="clear" w:color="auto" w:fill="FFFFFF" w:themeFill="background1"/>
          </w:tcPr>
          <w:p w14:paraId="19C8032A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</w:p>
          <w:p w14:paraId="292E228C" w14:textId="77777777" w:rsidR="006E2307" w:rsidRDefault="006E2307" w:rsidP="003F2207">
            <w:pPr>
              <w:rPr>
                <w:rStyle w:val="Zwaar"/>
              </w:rPr>
            </w:pPr>
          </w:p>
          <w:p w14:paraId="69F028DA" w14:textId="77777777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Kerstgala (gehele Campus)</w:t>
            </w:r>
          </w:p>
        </w:tc>
        <w:tc>
          <w:tcPr>
            <w:tcW w:w="2076" w:type="dxa"/>
            <w:shd w:val="clear" w:color="auto" w:fill="F1BA28" w:themeFill="accent5"/>
          </w:tcPr>
          <w:p w14:paraId="3D5C24C9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</w:p>
          <w:p w14:paraId="12FC1AF3" w14:textId="77777777" w:rsidR="006E2307" w:rsidRDefault="006E2307" w:rsidP="003F2207">
            <w:pPr>
              <w:rPr>
                <w:rStyle w:val="Zwaar"/>
              </w:rPr>
            </w:pPr>
          </w:p>
          <w:p w14:paraId="6CA28D47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Lesvrij</w:t>
            </w:r>
            <w:proofErr w:type="spellEnd"/>
            <w:r>
              <w:rPr>
                <w:rStyle w:val="Zwaar"/>
              </w:rPr>
              <w:t xml:space="preserve"> (leerlingen)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3312D50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7484421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F1BA28" w:themeFill="accent5"/>
          </w:tcPr>
          <w:p w14:paraId="10E85B8D" w14:textId="77777777" w:rsidR="006E2307" w:rsidRPr="006172F3" w:rsidRDefault="006E2307" w:rsidP="003F2207">
            <w:pPr>
              <w:rPr>
                <w:rStyle w:val="Zwaar"/>
              </w:rPr>
            </w:pPr>
            <w:proofErr w:type="gramStart"/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1  Start</w:t>
            </w:r>
            <w:proofErr w:type="gramEnd"/>
            <w:r>
              <w:rPr>
                <w:rStyle w:val="Zwaar"/>
              </w:rPr>
              <w:t xml:space="preserve"> kerstvakantie</w:t>
            </w:r>
          </w:p>
        </w:tc>
      </w:tr>
      <w:tr w:rsidR="006E2307" w:rsidRPr="006172F3" w14:paraId="092ADD9C" w14:textId="77777777" w:rsidTr="006E2307">
        <w:trPr>
          <w:trHeight w:hRule="exact" w:val="1242"/>
        </w:trPr>
        <w:tc>
          <w:tcPr>
            <w:tcW w:w="2209" w:type="dxa"/>
            <w:shd w:val="clear" w:color="auto" w:fill="F1BA28" w:themeFill="accent5"/>
          </w:tcPr>
          <w:p w14:paraId="35B876F9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00B8F45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52837FA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19C625A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619E7A9C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17D2ACCF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083C378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</w:tr>
      <w:tr w:rsidR="006E2307" w:rsidRPr="006172F3" w14:paraId="4AF58DAD" w14:textId="77777777" w:rsidTr="006E2307">
        <w:trPr>
          <w:gridAfter w:val="4"/>
          <w:wAfter w:w="8306" w:type="dxa"/>
          <w:trHeight w:hRule="exact" w:val="1501"/>
        </w:trPr>
        <w:tc>
          <w:tcPr>
            <w:tcW w:w="2209" w:type="dxa"/>
            <w:shd w:val="clear" w:color="auto" w:fill="F1BA28" w:themeFill="accent5"/>
          </w:tcPr>
          <w:p w14:paraId="4C84598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0C6C52B0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Kerstvakantie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32ACE2F6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</w:t>
            </w:r>
            <w:r>
              <w:rPr>
                <w:rStyle w:val="Zwaar"/>
              </w:rPr>
              <w:t>1 Kerstvakantie</w:t>
            </w:r>
          </w:p>
          <w:p w14:paraId="2D8BB39C" w14:textId="77777777" w:rsidR="006E2307" w:rsidRDefault="006E2307" w:rsidP="003F2207">
            <w:pPr>
              <w:rPr>
                <w:rStyle w:val="Zwaar"/>
              </w:rPr>
            </w:pPr>
          </w:p>
          <w:p w14:paraId="63764302" w14:textId="77777777" w:rsidR="006E2307" w:rsidRPr="00294D01" w:rsidRDefault="006E2307" w:rsidP="003F2207">
            <w:pPr>
              <w:rPr>
                <w:rStyle w:val="Zwaar"/>
                <w:b w:val="0"/>
                <w:bCs w:val="0"/>
                <w:color w:val="auto"/>
              </w:rPr>
            </w:pPr>
            <w:r>
              <w:rPr>
                <w:rStyle w:val="Zwaar"/>
              </w:rPr>
              <w:t>Oudejaarsdag</w:t>
            </w:r>
          </w:p>
        </w:tc>
      </w:tr>
    </w:tbl>
    <w:p w14:paraId="63679EA2" w14:textId="77777777" w:rsidR="005B6ED5" w:rsidRDefault="005B6ED5" w:rsidP="00E60189"/>
    <w:p w14:paraId="6B05A7B5" w14:textId="77777777" w:rsidR="005B6ED5" w:rsidRDefault="005B6ED5" w:rsidP="00E60189">
      <w:pPr>
        <w:sectPr w:rsidR="005B6ED5" w:rsidSect="00A5547F">
          <w:headerReference w:type="first" r:id="rId14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6E2307" w:rsidRPr="006172F3" w14:paraId="682615BE" w14:textId="77777777" w:rsidTr="008E1480">
        <w:trPr>
          <w:trHeight w:hRule="exact" w:val="2062"/>
        </w:trPr>
        <w:tc>
          <w:tcPr>
            <w:tcW w:w="2075" w:type="dxa"/>
            <w:shd w:val="clear" w:color="auto" w:fill="F1BA28" w:themeFill="accent5"/>
          </w:tcPr>
          <w:p w14:paraId="0AE54C57" w14:textId="3B808647" w:rsidR="008E1480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Vrijdag </w:t>
            </w:r>
            <w:r w:rsidR="006E2307" w:rsidRPr="006172F3">
              <w:rPr>
                <w:rStyle w:val="Zwaar"/>
              </w:rPr>
              <w:t>1</w:t>
            </w:r>
            <w:r w:rsidR="006E2307">
              <w:rPr>
                <w:rStyle w:val="Zwaar"/>
              </w:rPr>
              <w:t xml:space="preserve">     </w:t>
            </w:r>
            <w:r w:rsidR="008E1480">
              <w:rPr>
                <w:rStyle w:val="Zwaar"/>
              </w:rPr>
              <w:t>Kerstvakantie</w:t>
            </w:r>
          </w:p>
          <w:p w14:paraId="53E0C6AB" w14:textId="77777777" w:rsidR="008E1480" w:rsidRDefault="008E1480" w:rsidP="003F2207">
            <w:pPr>
              <w:rPr>
                <w:rStyle w:val="Zwaar"/>
              </w:rPr>
            </w:pPr>
          </w:p>
          <w:p w14:paraId="18CA2202" w14:textId="19AE6EE3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Nieuwjaarsdag</w:t>
            </w:r>
            <w:r>
              <w:t xml:space="preserve"> </w:t>
            </w:r>
          </w:p>
        </w:tc>
        <w:tc>
          <w:tcPr>
            <w:tcW w:w="2075" w:type="dxa"/>
            <w:shd w:val="clear" w:color="auto" w:fill="F1BA28" w:themeFill="accent5"/>
          </w:tcPr>
          <w:p w14:paraId="1D877208" w14:textId="6D43D98F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6E2307">
              <w:rPr>
                <w:rStyle w:val="Zwaar"/>
              </w:rPr>
              <w:t>2       Kerstvakantie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702E656F" w14:textId="784080A3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3 </w:t>
            </w:r>
            <w:r w:rsidR="006E2307">
              <w:rPr>
                <w:rStyle w:val="Zwaar"/>
              </w:rPr>
              <w:t>Kerstvakantie</w:t>
            </w:r>
          </w:p>
        </w:tc>
        <w:tc>
          <w:tcPr>
            <w:tcW w:w="2076" w:type="dxa"/>
            <w:shd w:val="clear" w:color="auto" w:fill="FFFFFF" w:themeFill="background1"/>
          </w:tcPr>
          <w:p w14:paraId="3EF64CEF" w14:textId="36A2562F" w:rsidR="006E2307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</w:t>
            </w:r>
            <w:r w:rsidR="006E2307" w:rsidRPr="006172F3">
              <w:rPr>
                <w:rStyle w:val="Zwaar"/>
              </w:rPr>
              <w:t>4</w:t>
            </w:r>
            <w:r w:rsidR="006E2307" w:rsidRPr="006172F3">
              <w:rPr>
                <w:rStyle w:val="Zwaar"/>
              </w:rPr>
              <w:tab/>
            </w:r>
          </w:p>
          <w:p w14:paraId="6B774C4B" w14:textId="0058D7F5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lessen na kerstvakantie</w:t>
            </w:r>
          </w:p>
          <w:p w14:paraId="3100A223" w14:textId="77777777" w:rsidR="008E1480" w:rsidRDefault="008E1480" w:rsidP="003F2207">
            <w:pPr>
              <w:rPr>
                <w:rStyle w:val="Zwaar"/>
              </w:rPr>
            </w:pPr>
          </w:p>
          <w:p w14:paraId="2D6E465D" w14:textId="5AE1F8AC" w:rsidR="008E1480" w:rsidRPr="006172F3" w:rsidRDefault="008E1480" w:rsidP="003F2207">
            <w:pPr>
              <w:rPr>
                <w:rStyle w:val="Zwaar"/>
              </w:rPr>
            </w:pPr>
            <w:r>
              <w:rPr>
                <w:rStyle w:val="Zwaar"/>
              </w:rPr>
              <w:t>Nieuwjaarsontbijt mentor/coach (hele campus</w:t>
            </w:r>
          </w:p>
        </w:tc>
        <w:tc>
          <w:tcPr>
            <w:tcW w:w="2076" w:type="dxa"/>
            <w:shd w:val="clear" w:color="auto" w:fill="FFFFFF" w:themeFill="background1"/>
          </w:tcPr>
          <w:p w14:paraId="7A8E2D48" w14:textId="5A46FC4C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</w:t>
            </w:r>
            <w:r w:rsidR="006E2307" w:rsidRPr="006172F3">
              <w:rPr>
                <w:rStyle w:val="Zwaar"/>
              </w:rPr>
              <w:t>5</w:t>
            </w:r>
            <w:r w:rsidR="006E2307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3B6C18A5" w14:textId="4C3B6A2C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6E2307" w:rsidRPr="006172F3">
              <w:rPr>
                <w:rStyle w:val="Zwaar"/>
              </w:rPr>
              <w:t>6</w:t>
            </w:r>
            <w:r w:rsidR="006E2307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3CFA4496" w14:textId="3BEC5858" w:rsidR="006E2307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</w:t>
            </w:r>
            <w:r w:rsidR="006E2307" w:rsidRPr="006172F3">
              <w:rPr>
                <w:rStyle w:val="Zwaar"/>
              </w:rPr>
              <w:t>7</w:t>
            </w:r>
            <w:r w:rsidR="006E2307" w:rsidRPr="006172F3">
              <w:rPr>
                <w:rStyle w:val="Zwaar"/>
              </w:rPr>
              <w:tab/>
            </w:r>
          </w:p>
        </w:tc>
      </w:tr>
      <w:tr w:rsidR="006E2307" w:rsidRPr="006172F3" w14:paraId="7C174A44" w14:textId="77777777" w:rsidTr="008E1480">
        <w:trPr>
          <w:trHeight w:hRule="exact" w:val="1228"/>
        </w:trPr>
        <w:tc>
          <w:tcPr>
            <w:tcW w:w="2075" w:type="dxa"/>
            <w:shd w:val="clear" w:color="auto" w:fill="FFFFFF" w:themeFill="background1"/>
          </w:tcPr>
          <w:p w14:paraId="181CFF67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2B7EE30B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3DD8E18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4451E625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</w:p>
          <w:p w14:paraId="14F6DFF4" w14:textId="77777777" w:rsidR="006E2307" w:rsidRDefault="006E2307" w:rsidP="003F2207">
            <w:pPr>
              <w:rPr>
                <w:rStyle w:val="Zwaar"/>
              </w:rPr>
            </w:pPr>
          </w:p>
          <w:p w14:paraId="5DFA4431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  <w:tc>
          <w:tcPr>
            <w:tcW w:w="2076" w:type="dxa"/>
            <w:shd w:val="clear" w:color="auto" w:fill="FFFFFF" w:themeFill="background1"/>
          </w:tcPr>
          <w:p w14:paraId="6517009D" w14:textId="77777777" w:rsidR="006E2307" w:rsidRDefault="006E2307" w:rsidP="003F2207">
            <w:r w:rsidRPr="006172F3">
              <w:rPr>
                <w:rStyle w:val="Zwaar"/>
              </w:rPr>
              <w:t>12</w:t>
            </w:r>
          </w:p>
          <w:p w14:paraId="3E7F67B1" w14:textId="77777777" w:rsidR="006E2307" w:rsidRDefault="006E2307" w:rsidP="003F2207"/>
          <w:p w14:paraId="38B9D747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  <w:tc>
          <w:tcPr>
            <w:tcW w:w="2077" w:type="dxa"/>
            <w:shd w:val="clear" w:color="auto" w:fill="FFFFFF" w:themeFill="background1"/>
          </w:tcPr>
          <w:p w14:paraId="4C84A0CC" w14:textId="77777777" w:rsidR="006E2307" w:rsidRDefault="006E2307" w:rsidP="003F2207">
            <w:r w:rsidRPr="006172F3">
              <w:rPr>
                <w:rStyle w:val="Zwaar"/>
              </w:rPr>
              <w:t>13</w:t>
            </w:r>
          </w:p>
          <w:p w14:paraId="1719A26E" w14:textId="77777777" w:rsidR="006E2307" w:rsidRDefault="006E2307" w:rsidP="003F2207"/>
          <w:p w14:paraId="4D791427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  <w:tc>
          <w:tcPr>
            <w:tcW w:w="2077" w:type="dxa"/>
            <w:shd w:val="clear" w:color="auto" w:fill="FFFFFF" w:themeFill="background1"/>
          </w:tcPr>
          <w:p w14:paraId="3906ECDE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</w:p>
          <w:p w14:paraId="59B9CC2D" w14:textId="77777777" w:rsidR="006E2307" w:rsidRDefault="006E2307" w:rsidP="003F2207">
            <w:pPr>
              <w:rPr>
                <w:rStyle w:val="Zwaar"/>
              </w:rPr>
            </w:pPr>
          </w:p>
          <w:p w14:paraId="47DAB7C8" w14:textId="77777777" w:rsidR="006E2307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  <w:p w14:paraId="2CC960E7" w14:textId="77777777" w:rsidR="006E2307" w:rsidRDefault="006E2307" w:rsidP="003F2207">
            <w:pPr>
              <w:rPr>
                <w:rStyle w:val="Zwaar"/>
              </w:rPr>
            </w:pPr>
          </w:p>
          <w:p w14:paraId="44975150" w14:textId="77777777" w:rsidR="006E2307" w:rsidRPr="006172F3" w:rsidRDefault="006E2307" w:rsidP="003F2207">
            <w:pPr>
              <w:rPr>
                <w:rStyle w:val="Zwaar"/>
              </w:rPr>
            </w:pPr>
          </w:p>
        </w:tc>
      </w:tr>
      <w:tr w:rsidR="006E2307" w:rsidRPr="006172F3" w14:paraId="6BA45A4D" w14:textId="77777777" w:rsidTr="008E1480">
        <w:trPr>
          <w:trHeight w:hRule="exact" w:val="3188"/>
        </w:trPr>
        <w:tc>
          <w:tcPr>
            <w:tcW w:w="2075" w:type="dxa"/>
            <w:shd w:val="clear" w:color="auto" w:fill="FFFFFF" w:themeFill="background1"/>
          </w:tcPr>
          <w:p w14:paraId="24891B99" w14:textId="77777777" w:rsidR="006E2307" w:rsidRDefault="006E2307" w:rsidP="003F2207">
            <w:r w:rsidRPr="006172F3">
              <w:rPr>
                <w:rStyle w:val="Zwaar"/>
              </w:rPr>
              <w:t>15</w:t>
            </w:r>
          </w:p>
          <w:p w14:paraId="3AF49107" w14:textId="77777777" w:rsidR="006E2307" w:rsidRDefault="006E2307" w:rsidP="003F2207"/>
          <w:p w14:paraId="536C8838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05B29B8C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3005FD1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70CBFE4D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5CE7B5B9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</w:p>
          <w:p w14:paraId="40336DAC" w14:textId="77777777" w:rsidR="006E2307" w:rsidRDefault="006E2307" w:rsidP="003F2207">
            <w:pPr>
              <w:rPr>
                <w:rStyle w:val="Zwaar"/>
              </w:rPr>
            </w:pPr>
          </w:p>
          <w:p w14:paraId="36B22BA0" w14:textId="7C17A6F9" w:rsidR="008E1480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Voorlichting nieuwe vakken klas 3</w:t>
            </w:r>
            <w:r w:rsidR="008E1480">
              <w:rPr>
                <w:rStyle w:val="Zwaar"/>
              </w:rPr>
              <w:t xml:space="preserve"> </w:t>
            </w:r>
          </w:p>
          <w:p w14:paraId="6633DCE7" w14:textId="77777777" w:rsidR="006E2307" w:rsidRDefault="006E2307" w:rsidP="003F2207">
            <w:pPr>
              <w:rPr>
                <w:rStyle w:val="Zwaar"/>
              </w:rPr>
            </w:pPr>
          </w:p>
          <w:p w14:paraId="6EAE652E" w14:textId="77777777" w:rsidR="006E2307" w:rsidRPr="006172F3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voorlichting Senior TTO programma</w:t>
            </w:r>
          </w:p>
        </w:tc>
        <w:tc>
          <w:tcPr>
            <w:tcW w:w="2077" w:type="dxa"/>
            <w:shd w:val="clear" w:color="auto" w:fill="F1BA28" w:themeFill="accent5"/>
          </w:tcPr>
          <w:p w14:paraId="336C78B1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</w:p>
          <w:p w14:paraId="635EF631" w14:textId="77777777" w:rsidR="006E2307" w:rsidRDefault="006E2307" w:rsidP="003F2207">
            <w:pPr>
              <w:rPr>
                <w:rStyle w:val="Zwaar"/>
              </w:rPr>
            </w:pPr>
          </w:p>
          <w:p w14:paraId="4D17921D" w14:textId="77777777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Studiedag (leerlingen </w:t>
            </w:r>
            <w:proofErr w:type="spellStart"/>
            <w:r>
              <w:rPr>
                <w:rStyle w:val="Zwaar"/>
              </w:rPr>
              <w:t>lesvrij</w:t>
            </w:r>
            <w:proofErr w:type="spellEnd"/>
            <w:r>
              <w:rPr>
                <w:rStyle w:val="Zwaar"/>
              </w:rPr>
              <w:t>)</w:t>
            </w:r>
          </w:p>
          <w:p w14:paraId="1C4D33FC" w14:textId="77777777" w:rsidR="006E2307" w:rsidRDefault="006E2307" w:rsidP="003F2207">
            <w:pPr>
              <w:rPr>
                <w:rStyle w:val="Zwaar"/>
              </w:rPr>
            </w:pPr>
          </w:p>
          <w:p w14:paraId="58D00F08" w14:textId="77777777" w:rsidR="006E2307" w:rsidRPr="006172F3" w:rsidRDefault="006E2307" w:rsidP="003F2207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40DD807F" w14:textId="77777777" w:rsidR="006E2307" w:rsidRDefault="006E2307" w:rsidP="003F2207">
            <w:r w:rsidRPr="006172F3">
              <w:rPr>
                <w:rStyle w:val="Zwaar"/>
              </w:rPr>
              <w:t>21</w:t>
            </w:r>
          </w:p>
          <w:p w14:paraId="0C9752C5" w14:textId="77777777" w:rsidR="006E2307" w:rsidRDefault="006E2307" w:rsidP="003F2207"/>
          <w:p w14:paraId="244EFFBF" w14:textId="0C7D66BD" w:rsidR="006E2307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>Voorlichting nieuwe vakken klas 3</w:t>
            </w:r>
            <w:r w:rsidR="008E1480">
              <w:rPr>
                <w:rStyle w:val="Zwaar"/>
              </w:rPr>
              <w:t xml:space="preserve"> (19:30)</w:t>
            </w:r>
          </w:p>
          <w:p w14:paraId="05B6145D" w14:textId="77777777" w:rsidR="006E2307" w:rsidRDefault="006E2307" w:rsidP="003F2207">
            <w:pPr>
              <w:rPr>
                <w:rStyle w:val="Zwaar"/>
              </w:rPr>
            </w:pPr>
          </w:p>
          <w:p w14:paraId="3537DC53" w14:textId="77777777" w:rsidR="006E2307" w:rsidRDefault="006E2307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voorlichting Senior TTO programma</w:t>
            </w:r>
          </w:p>
          <w:p w14:paraId="3B0C19E5" w14:textId="77777777" w:rsidR="006E2307" w:rsidRDefault="006E2307" w:rsidP="003F2207">
            <w:pPr>
              <w:rPr>
                <w:rStyle w:val="Zwaar"/>
              </w:rPr>
            </w:pPr>
          </w:p>
          <w:p w14:paraId="5A4A3371" w14:textId="319D9474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Inhaalmoment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</w:tr>
      <w:tr w:rsidR="006E2307" w:rsidRPr="006172F3" w14:paraId="477BB501" w14:textId="77777777" w:rsidTr="008E1480">
        <w:trPr>
          <w:trHeight w:hRule="exact" w:val="1491"/>
        </w:trPr>
        <w:tc>
          <w:tcPr>
            <w:tcW w:w="2075" w:type="dxa"/>
            <w:shd w:val="clear" w:color="auto" w:fill="FFFFFF" w:themeFill="background1"/>
          </w:tcPr>
          <w:p w14:paraId="1B293D87" w14:textId="77777777" w:rsidR="006E2307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</w:p>
          <w:p w14:paraId="182A19C5" w14:textId="77777777" w:rsidR="006E2307" w:rsidRDefault="006E2307" w:rsidP="003F2207">
            <w:pPr>
              <w:rPr>
                <w:rStyle w:val="Zwaar"/>
              </w:rPr>
            </w:pPr>
          </w:p>
          <w:p w14:paraId="222B571C" w14:textId="326D9944" w:rsidR="006E2307" w:rsidRPr="006172F3" w:rsidRDefault="006E2307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Inhaalmoment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2 (klas 1 t/m 6)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73B99E04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32EFFF48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3C21425A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62FB3E5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5B92E8DE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</w:p>
        </w:tc>
        <w:tc>
          <w:tcPr>
            <w:tcW w:w="2077" w:type="dxa"/>
            <w:shd w:val="clear" w:color="auto" w:fill="FFFFFF" w:themeFill="background1"/>
          </w:tcPr>
          <w:p w14:paraId="2DFC6A03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6E2307" w:rsidRPr="006172F3" w14:paraId="3647D02B" w14:textId="77777777" w:rsidTr="008E1480">
        <w:trPr>
          <w:gridAfter w:val="5"/>
          <w:wAfter w:w="10381" w:type="dxa"/>
          <w:trHeight w:hRule="exact" w:val="1070"/>
        </w:trPr>
        <w:tc>
          <w:tcPr>
            <w:tcW w:w="2075" w:type="dxa"/>
            <w:shd w:val="clear" w:color="auto" w:fill="FFFFFF" w:themeFill="background1"/>
          </w:tcPr>
          <w:p w14:paraId="6FDBBEE0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5C369D92" w14:textId="77777777" w:rsidR="006E2307" w:rsidRPr="006172F3" w:rsidRDefault="006E2307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>Weekend</w:t>
            </w:r>
          </w:p>
        </w:tc>
      </w:tr>
    </w:tbl>
    <w:p w14:paraId="1A173893" w14:textId="77777777" w:rsidR="005B6ED5" w:rsidRDefault="005B6ED5" w:rsidP="00E60189">
      <w:pPr>
        <w:sectPr w:rsidR="005B6ED5" w:rsidSect="00A5547F">
          <w:headerReference w:type="first" r:id="rId15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pPr w:leftFromText="141" w:rightFromText="141" w:horzAnchor="margin" w:tblpY="-429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6E2307" w:rsidRPr="006172F3" w14:paraId="7D759AEE" w14:textId="77777777" w:rsidTr="009876B5">
        <w:trPr>
          <w:trHeight w:hRule="exact" w:val="2204"/>
        </w:trPr>
        <w:tc>
          <w:tcPr>
            <w:tcW w:w="2075" w:type="dxa"/>
            <w:shd w:val="clear" w:color="auto" w:fill="FFFFFF" w:themeFill="background1"/>
          </w:tcPr>
          <w:p w14:paraId="34BEB66A" w14:textId="72FF23A6" w:rsidR="006E2307" w:rsidRPr="006172F3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Maandag </w:t>
            </w:r>
            <w:r w:rsidR="006E2307" w:rsidRPr="006172F3">
              <w:rPr>
                <w:rStyle w:val="Zwaar"/>
              </w:rPr>
              <w:t>1</w:t>
            </w:r>
            <w:r w:rsidR="006E2307" w:rsidRPr="006172F3">
              <w:rPr>
                <w:rStyle w:val="Zwaar"/>
              </w:rPr>
              <w:tab/>
            </w:r>
            <w:r w:rsidR="006E2307">
              <w:t xml:space="preserve"> </w:t>
            </w:r>
          </w:p>
        </w:tc>
        <w:tc>
          <w:tcPr>
            <w:tcW w:w="2075" w:type="dxa"/>
            <w:shd w:val="clear" w:color="auto" w:fill="FFFFFF" w:themeFill="background1"/>
          </w:tcPr>
          <w:p w14:paraId="1368D09C" w14:textId="45123EA5" w:rsidR="006E2307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</w:t>
            </w:r>
            <w:r w:rsidR="006E2307">
              <w:rPr>
                <w:rStyle w:val="Zwaar"/>
              </w:rPr>
              <w:t>2</w:t>
            </w:r>
          </w:p>
          <w:p w14:paraId="3717AAD1" w14:textId="77777777" w:rsidR="006E2307" w:rsidRDefault="006E2307" w:rsidP="006E2307">
            <w:pPr>
              <w:rPr>
                <w:rStyle w:val="Zwaar"/>
              </w:rPr>
            </w:pPr>
          </w:p>
          <w:p w14:paraId="2200EBF8" w14:textId="77777777" w:rsidR="006E2307" w:rsidRPr="006172F3" w:rsidRDefault="006E2307" w:rsidP="006E23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</w:t>
            </w:r>
            <w:proofErr w:type="spellStart"/>
            <w:r>
              <w:rPr>
                <w:rStyle w:val="Zwaar"/>
              </w:rPr>
              <w:t>Faces</w:t>
            </w:r>
            <w:proofErr w:type="spellEnd"/>
            <w:r>
              <w:rPr>
                <w:rStyle w:val="Zwaar"/>
              </w:rPr>
              <w:t xml:space="preserve"> Of Zwolle (klas 2)</w:t>
            </w:r>
          </w:p>
        </w:tc>
        <w:tc>
          <w:tcPr>
            <w:tcW w:w="2075" w:type="dxa"/>
            <w:shd w:val="clear" w:color="auto" w:fill="FFFFFF" w:themeFill="background1"/>
          </w:tcPr>
          <w:p w14:paraId="18694CFB" w14:textId="36EADD27" w:rsidR="006E2307" w:rsidRDefault="00554A53" w:rsidP="006E2307">
            <w:r>
              <w:rPr>
                <w:rStyle w:val="Zwaar"/>
              </w:rPr>
              <w:t xml:space="preserve">Woensdag </w:t>
            </w:r>
            <w:r w:rsidR="006E2307">
              <w:rPr>
                <w:rStyle w:val="Zwaar"/>
              </w:rPr>
              <w:t>3</w:t>
            </w:r>
          </w:p>
          <w:p w14:paraId="1ABB0264" w14:textId="77777777" w:rsidR="006E2307" w:rsidRDefault="006E2307" w:rsidP="006E2307"/>
          <w:p w14:paraId="13577B91" w14:textId="77777777" w:rsidR="006E2307" w:rsidRDefault="006E2307" w:rsidP="006E23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</w:t>
            </w:r>
            <w:proofErr w:type="spellStart"/>
            <w:r>
              <w:rPr>
                <w:rStyle w:val="Zwaar"/>
              </w:rPr>
              <w:t>Faces</w:t>
            </w:r>
            <w:proofErr w:type="spellEnd"/>
            <w:r>
              <w:rPr>
                <w:rStyle w:val="Zwaar"/>
              </w:rPr>
              <w:t xml:space="preserve"> Of Zwolle (klas 2)</w:t>
            </w:r>
          </w:p>
          <w:p w14:paraId="1E2C16DC" w14:textId="77777777" w:rsidR="006E2307" w:rsidRDefault="006E2307" w:rsidP="006E2307">
            <w:pPr>
              <w:rPr>
                <w:rStyle w:val="Zwaar"/>
              </w:rPr>
            </w:pPr>
          </w:p>
          <w:p w14:paraId="1C75BDB5" w14:textId="77777777" w:rsidR="006E2307" w:rsidRPr="006172F3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Eindpresentaties PWS (19:00)</w:t>
            </w:r>
          </w:p>
        </w:tc>
        <w:tc>
          <w:tcPr>
            <w:tcW w:w="2076" w:type="dxa"/>
            <w:shd w:val="clear" w:color="auto" w:fill="FFFFFF" w:themeFill="background1"/>
          </w:tcPr>
          <w:p w14:paraId="6BFB7CAD" w14:textId="3A30EB23" w:rsidR="006E2307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</w:t>
            </w:r>
            <w:r w:rsidR="006E2307" w:rsidRPr="006172F3">
              <w:rPr>
                <w:rStyle w:val="Zwaar"/>
              </w:rPr>
              <w:t>4</w:t>
            </w:r>
          </w:p>
          <w:p w14:paraId="29EAF455" w14:textId="77777777" w:rsidR="006E2307" w:rsidRDefault="006E2307" w:rsidP="006E2307">
            <w:pPr>
              <w:rPr>
                <w:rStyle w:val="Zwaar"/>
              </w:rPr>
            </w:pPr>
          </w:p>
          <w:p w14:paraId="35AC218B" w14:textId="77777777" w:rsidR="006E2307" w:rsidRPr="006172F3" w:rsidRDefault="006E2307" w:rsidP="006E23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</w:t>
            </w:r>
            <w:proofErr w:type="spellStart"/>
            <w:r>
              <w:rPr>
                <w:rStyle w:val="Zwaar"/>
              </w:rPr>
              <w:t>Faces</w:t>
            </w:r>
            <w:proofErr w:type="spellEnd"/>
            <w:r>
              <w:rPr>
                <w:rStyle w:val="Zwaar"/>
              </w:rPr>
              <w:t xml:space="preserve"> Of Zwolle (klas 2)</w:t>
            </w:r>
          </w:p>
        </w:tc>
        <w:tc>
          <w:tcPr>
            <w:tcW w:w="2076" w:type="dxa"/>
            <w:shd w:val="clear" w:color="auto" w:fill="FFFFFF" w:themeFill="background1"/>
          </w:tcPr>
          <w:p w14:paraId="785125E9" w14:textId="77777777" w:rsidR="003072BD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6E2307" w:rsidRPr="006172F3">
              <w:rPr>
                <w:rStyle w:val="Zwaar"/>
              </w:rPr>
              <w:t>5</w:t>
            </w:r>
          </w:p>
          <w:p w14:paraId="1297E51A" w14:textId="77777777" w:rsidR="003072BD" w:rsidRDefault="003072BD" w:rsidP="006E2307">
            <w:pPr>
              <w:rPr>
                <w:rStyle w:val="Zwaar"/>
              </w:rPr>
            </w:pPr>
          </w:p>
          <w:p w14:paraId="04B7EE1E" w14:textId="77777777" w:rsidR="003072BD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ASMUN 4A/H TTO</w:t>
            </w:r>
          </w:p>
          <w:p w14:paraId="278FA1F9" w14:textId="02C1850D" w:rsidR="006E2307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In Assen (hele dag)</w:t>
            </w:r>
            <w:r w:rsidR="006E2307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4C458414" w14:textId="686D9017" w:rsidR="006E2307" w:rsidRPr="006172F3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6E2307" w:rsidRPr="006172F3">
              <w:rPr>
                <w:rStyle w:val="Zwaar"/>
              </w:rPr>
              <w:t>6</w:t>
            </w:r>
            <w:r w:rsidR="006E2307"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5E6FA53F" w14:textId="77777777" w:rsidR="003072BD" w:rsidRDefault="00554A53" w:rsidP="006E2307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6E2307" w:rsidRPr="006172F3">
              <w:rPr>
                <w:rStyle w:val="Zwaar"/>
              </w:rPr>
              <w:t>7</w:t>
            </w:r>
            <w:r w:rsidR="009876B5">
              <w:rPr>
                <w:rStyle w:val="Zwaar"/>
              </w:rPr>
              <w:t xml:space="preserve">  </w:t>
            </w:r>
          </w:p>
          <w:p w14:paraId="7015D076" w14:textId="77777777" w:rsidR="003072BD" w:rsidRDefault="003072BD" w:rsidP="006E2307">
            <w:pPr>
              <w:rPr>
                <w:rStyle w:val="Zwaar"/>
              </w:rPr>
            </w:pPr>
          </w:p>
          <w:p w14:paraId="21E8DD11" w14:textId="7A3369AF" w:rsidR="006E2307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</w:t>
            </w:r>
            <w:r w:rsidR="009876B5">
              <w:rPr>
                <w:rStyle w:val="Zwaar"/>
              </w:rPr>
              <w:t xml:space="preserve">  </w:t>
            </w:r>
          </w:p>
        </w:tc>
      </w:tr>
      <w:tr w:rsidR="006E2307" w:rsidRPr="006172F3" w14:paraId="06757519" w14:textId="77777777" w:rsidTr="008E1480">
        <w:trPr>
          <w:trHeight w:hRule="exact" w:val="2485"/>
        </w:trPr>
        <w:tc>
          <w:tcPr>
            <w:tcW w:w="2075" w:type="dxa"/>
            <w:shd w:val="clear" w:color="auto" w:fill="FFFFFF" w:themeFill="background1"/>
          </w:tcPr>
          <w:p w14:paraId="23C5A0C9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</w:p>
          <w:p w14:paraId="6FB61050" w14:textId="77777777" w:rsidR="006E2307" w:rsidRDefault="006E2307" w:rsidP="006E2307">
            <w:pPr>
              <w:rPr>
                <w:rStyle w:val="Zwaar"/>
              </w:rPr>
            </w:pPr>
          </w:p>
          <w:p w14:paraId="6ADE8882" w14:textId="77777777" w:rsidR="006E2307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45-minutenrooster i.v.m. leerlingbespreking</w:t>
            </w:r>
          </w:p>
          <w:p w14:paraId="73698369" w14:textId="77777777" w:rsidR="003072BD" w:rsidRDefault="003072BD" w:rsidP="006E2307">
            <w:pPr>
              <w:rPr>
                <w:rStyle w:val="Zwaar"/>
              </w:rPr>
            </w:pPr>
          </w:p>
          <w:p w14:paraId="369CD056" w14:textId="31E35718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5" w:type="dxa"/>
            <w:shd w:val="clear" w:color="auto" w:fill="FFFFFF" w:themeFill="background1"/>
          </w:tcPr>
          <w:p w14:paraId="38F15613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</w:p>
          <w:p w14:paraId="4C044128" w14:textId="77777777" w:rsidR="003072BD" w:rsidRDefault="003072BD" w:rsidP="006E2307">
            <w:pPr>
              <w:rPr>
                <w:rStyle w:val="Zwaar"/>
              </w:rPr>
            </w:pPr>
          </w:p>
          <w:p w14:paraId="7717F990" w14:textId="0A88456D" w:rsidR="008E1480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45-minutenrooster</w:t>
            </w:r>
          </w:p>
          <w:p w14:paraId="0730BD59" w14:textId="77777777" w:rsidR="006E2307" w:rsidRDefault="006E2307" w:rsidP="006E2307">
            <w:pPr>
              <w:rPr>
                <w:rStyle w:val="Zwaar"/>
              </w:rPr>
            </w:pPr>
          </w:p>
          <w:p w14:paraId="0FCA8A04" w14:textId="77777777" w:rsidR="006E2307" w:rsidRDefault="006E2307" w:rsidP="006E2307">
            <w:pPr>
              <w:rPr>
                <w:rStyle w:val="Zwaar"/>
              </w:rPr>
            </w:pPr>
            <w:proofErr w:type="gramStart"/>
            <w:r>
              <w:rPr>
                <w:rStyle w:val="Zwaar"/>
              </w:rPr>
              <w:t>Informatieavond  en</w:t>
            </w:r>
            <w:proofErr w:type="gramEnd"/>
            <w:r>
              <w:rPr>
                <w:rStyle w:val="Zwaar"/>
              </w:rPr>
              <w:t xml:space="preserve"> profielkeuze LOB 2M </w:t>
            </w:r>
          </w:p>
          <w:p w14:paraId="29F30105" w14:textId="77777777" w:rsidR="003072BD" w:rsidRDefault="003072BD" w:rsidP="006E2307">
            <w:pPr>
              <w:rPr>
                <w:rStyle w:val="Zwaar"/>
              </w:rPr>
            </w:pPr>
          </w:p>
          <w:p w14:paraId="73DCA41E" w14:textId="681D6317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5" w:type="dxa"/>
            <w:shd w:val="clear" w:color="auto" w:fill="FFFFFF" w:themeFill="background1"/>
          </w:tcPr>
          <w:p w14:paraId="72911A37" w14:textId="77777777" w:rsidR="006E2307" w:rsidRDefault="006E2307" w:rsidP="006E2307">
            <w:r w:rsidRPr="006172F3">
              <w:rPr>
                <w:rStyle w:val="Zwaar"/>
              </w:rPr>
              <w:t>10</w:t>
            </w:r>
          </w:p>
          <w:p w14:paraId="43A7B1D5" w14:textId="77777777" w:rsidR="006E2307" w:rsidRDefault="006E2307" w:rsidP="006E2307"/>
          <w:p w14:paraId="0578B4B5" w14:textId="77777777" w:rsidR="006E2307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45-minutenrooster i.v.m. leerlingbespreking</w:t>
            </w:r>
          </w:p>
          <w:p w14:paraId="13ABA516" w14:textId="77777777" w:rsidR="003072BD" w:rsidRDefault="003072BD" w:rsidP="006E2307">
            <w:pPr>
              <w:rPr>
                <w:rStyle w:val="Zwaar"/>
              </w:rPr>
            </w:pPr>
          </w:p>
          <w:p w14:paraId="135E09FB" w14:textId="3AE8FF15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6" w:type="dxa"/>
            <w:shd w:val="clear" w:color="auto" w:fill="FFFFFF" w:themeFill="background1"/>
          </w:tcPr>
          <w:p w14:paraId="19B18E3E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1</w:t>
            </w:r>
          </w:p>
          <w:p w14:paraId="4BAAB2DF" w14:textId="77777777" w:rsidR="006E2307" w:rsidRDefault="006E2307" w:rsidP="006E2307">
            <w:pPr>
              <w:rPr>
                <w:rStyle w:val="Zwaar"/>
              </w:rPr>
            </w:pPr>
          </w:p>
          <w:p w14:paraId="54DF1411" w14:textId="77777777" w:rsidR="006E2307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45-minutenrooster i.v.m. leerlingbespreking</w:t>
            </w:r>
          </w:p>
          <w:p w14:paraId="7D4923DE" w14:textId="77777777" w:rsidR="003072BD" w:rsidRDefault="003072BD" w:rsidP="006E2307">
            <w:pPr>
              <w:rPr>
                <w:rStyle w:val="Zwaar"/>
              </w:rPr>
            </w:pPr>
          </w:p>
          <w:p w14:paraId="6E9CE063" w14:textId="79F1F122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6" w:type="dxa"/>
            <w:shd w:val="clear" w:color="auto" w:fill="FFFFFF" w:themeFill="background1"/>
          </w:tcPr>
          <w:p w14:paraId="13592BD5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</w:p>
          <w:p w14:paraId="5EF33337" w14:textId="77777777" w:rsidR="006E2307" w:rsidRDefault="006E2307" w:rsidP="006E2307">
            <w:pPr>
              <w:rPr>
                <w:rStyle w:val="Zwaar"/>
              </w:rPr>
            </w:pPr>
          </w:p>
          <w:p w14:paraId="4C1416BF" w14:textId="77777777" w:rsidR="006E2307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45-minutenrooster i.v.m. leerlingbespreking</w:t>
            </w:r>
          </w:p>
          <w:p w14:paraId="1DE5BDCD" w14:textId="77777777" w:rsidR="003072BD" w:rsidRDefault="003072BD" w:rsidP="006E2307">
            <w:pPr>
              <w:rPr>
                <w:rStyle w:val="Zwaar"/>
              </w:rPr>
            </w:pPr>
          </w:p>
          <w:p w14:paraId="33009E99" w14:textId="11AF2669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3926C731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  <w:p w14:paraId="69F6330F" w14:textId="77777777" w:rsidR="003072BD" w:rsidRDefault="003072BD" w:rsidP="006E2307">
            <w:pPr>
              <w:rPr>
                <w:rStyle w:val="Zwaar"/>
              </w:rPr>
            </w:pPr>
          </w:p>
          <w:p w14:paraId="39D11059" w14:textId="2511B32C" w:rsidR="003072BD" w:rsidRPr="006172F3" w:rsidRDefault="003072BD" w:rsidP="006E2307">
            <w:pPr>
              <w:rPr>
                <w:rStyle w:val="Zwaar"/>
              </w:rPr>
            </w:pPr>
            <w:r>
              <w:rPr>
                <w:rStyle w:val="Zwaar"/>
              </w:rPr>
              <w:t>Reis bovenbouw (</w:t>
            </w:r>
            <w:proofErr w:type="spellStart"/>
            <w:proofErr w:type="gram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/</w:t>
            </w:r>
            <w:proofErr w:type="gramEnd"/>
            <w:r>
              <w:rPr>
                <w:rStyle w:val="Zwaar"/>
              </w:rPr>
              <w:t xml:space="preserve"> </w:t>
            </w:r>
            <w:proofErr w:type="gramStart"/>
            <w:r>
              <w:rPr>
                <w:rStyle w:val="Zwaar"/>
              </w:rPr>
              <w:t>Berlijn )</w:t>
            </w:r>
            <w:proofErr w:type="gramEnd"/>
            <w:r>
              <w:rPr>
                <w:rStyle w:val="Zwaar"/>
              </w:rPr>
              <w:t xml:space="preserve"> 4H/5A  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246D0C16" w14:textId="6389E4F9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</w:tc>
      </w:tr>
      <w:tr w:rsidR="006E2307" w:rsidRPr="006172F3" w14:paraId="2F0CDE77" w14:textId="77777777" w:rsidTr="00F308F1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6319F009" w14:textId="77777777" w:rsidR="006E2307" w:rsidRDefault="006E2307" w:rsidP="006E2307">
            <w:r w:rsidRPr="006172F3">
              <w:rPr>
                <w:rStyle w:val="Zwaar"/>
              </w:rPr>
              <w:t>15</w:t>
            </w:r>
          </w:p>
          <w:p w14:paraId="751A6CB2" w14:textId="77777777" w:rsidR="006E2307" w:rsidRDefault="006E2307" w:rsidP="006E2307"/>
          <w:p w14:paraId="11C8EA4B" w14:textId="77777777" w:rsidR="006E2307" w:rsidRPr="006172F3" w:rsidRDefault="006E2307" w:rsidP="006E2307">
            <w:pPr>
              <w:rPr>
                <w:rStyle w:val="Zwaar"/>
              </w:rPr>
            </w:pPr>
            <w:proofErr w:type="gramStart"/>
            <w:r>
              <w:rPr>
                <w:rStyle w:val="Zwaar"/>
              </w:rPr>
              <w:t>Informatieavond  en</w:t>
            </w:r>
            <w:proofErr w:type="gramEnd"/>
            <w:r>
              <w:rPr>
                <w:rStyle w:val="Zwaar"/>
              </w:rPr>
              <w:t xml:space="preserve"> profielkeuze LOB 3M</w:t>
            </w:r>
          </w:p>
        </w:tc>
        <w:tc>
          <w:tcPr>
            <w:tcW w:w="2075" w:type="dxa"/>
            <w:shd w:val="clear" w:color="auto" w:fill="FFFFFF" w:themeFill="background1"/>
          </w:tcPr>
          <w:p w14:paraId="63D0FBDC" w14:textId="00BA49E1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635B2519" w14:textId="19E4FC93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</w:p>
        </w:tc>
        <w:tc>
          <w:tcPr>
            <w:tcW w:w="2076" w:type="dxa"/>
            <w:shd w:val="clear" w:color="auto" w:fill="F1BA28" w:themeFill="accent5"/>
          </w:tcPr>
          <w:p w14:paraId="3AAB2BCA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</w:p>
          <w:p w14:paraId="53BBB9F3" w14:textId="77777777" w:rsidR="006E2307" w:rsidRDefault="006E2307" w:rsidP="006E2307">
            <w:pPr>
              <w:rPr>
                <w:rStyle w:val="Zwaar"/>
              </w:rPr>
            </w:pPr>
          </w:p>
          <w:p w14:paraId="63D989C0" w14:textId="77777777" w:rsidR="006E2307" w:rsidRPr="006172F3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Studiedag (leerlingen vrij)</w:t>
            </w:r>
          </w:p>
        </w:tc>
        <w:tc>
          <w:tcPr>
            <w:tcW w:w="2076" w:type="dxa"/>
            <w:shd w:val="clear" w:color="auto" w:fill="F1BA28" w:themeFill="accent5"/>
          </w:tcPr>
          <w:p w14:paraId="2B8668DD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</w:p>
          <w:p w14:paraId="5E719F27" w14:textId="77777777" w:rsidR="006E2307" w:rsidRDefault="006E2307" w:rsidP="006E2307">
            <w:pPr>
              <w:rPr>
                <w:rStyle w:val="Zwaar"/>
              </w:rPr>
            </w:pPr>
          </w:p>
          <w:p w14:paraId="47F39633" w14:textId="77777777" w:rsidR="006E2307" w:rsidRPr="006172F3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Goede Vrijdag (leerlingen en medewerkers vrij)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66D6061B" w14:textId="2DCA8EF1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3BB52302" w14:textId="1FC78D35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</w:tc>
      </w:tr>
      <w:tr w:rsidR="006E2307" w:rsidRPr="006172F3" w14:paraId="6ABAFA61" w14:textId="77777777" w:rsidTr="008E1480">
        <w:trPr>
          <w:trHeight w:hRule="exact" w:val="1171"/>
        </w:trPr>
        <w:tc>
          <w:tcPr>
            <w:tcW w:w="2075" w:type="dxa"/>
            <w:shd w:val="clear" w:color="auto" w:fill="F1BA28" w:themeFill="accent5"/>
          </w:tcPr>
          <w:p w14:paraId="609D99DD" w14:textId="5368D767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="009876B5">
              <w:rPr>
                <w:rStyle w:val="Zwaar"/>
              </w:rPr>
              <w:t xml:space="preserve"> </w:t>
            </w:r>
            <w:r>
              <w:rPr>
                <w:rStyle w:val="Zwaar"/>
              </w:rPr>
              <w:t>voorjaarsvakantie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1924A182" w14:textId="7F58D163" w:rsidR="006E2307" w:rsidRPr="006172F3" w:rsidRDefault="006E2307" w:rsidP="006E2307">
            <w:pPr>
              <w:rPr>
                <w:rStyle w:val="Zwaar"/>
              </w:rPr>
            </w:pPr>
            <w:proofErr w:type="gramStart"/>
            <w:r w:rsidRPr="006172F3">
              <w:rPr>
                <w:rStyle w:val="Zwaar"/>
              </w:rPr>
              <w:t>23</w:t>
            </w:r>
            <w:r w:rsidR="009876B5">
              <w:rPr>
                <w:rStyle w:val="Zwaar"/>
              </w:rPr>
              <w:t xml:space="preserve">  voorjaarsvakantie</w:t>
            </w:r>
            <w:proofErr w:type="gramEnd"/>
          </w:p>
        </w:tc>
        <w:tc>
          <w:tcPr>
            <w:tcW w:w="2075" w:type="dxa"/>
            <w:shd w:val="clear" w:color="auto" w:fill="F1BA28" w:themeFill="accent5"/>
          </w:tcPr>
          <w:p w14:paraId="2D54B31F" w14:textId="718F80D4" w:rsidR="006E2307" w:rsidRPr="006172F3" w:rsidRDefault="006E2307" w:rsidP="006E2307">
            <w:pPr>
              <w:rPr>
                <w:rStyle w:val="Zwaar"/>
              </w:rPr>
            </w:pPr>
            <w:proofErr w:type="gramStart"/>
            <w:r w:rsidRPr="006172F3">
              <w:rPr>
                <w:rStyle w:val="Zwaar"/>
              </w:rPr>
              <w:t>2</w:t>
            </w:r>
            <w:r w:rsidR="009876B5">
              <w:rPr>
                <w:rStyle w:val="Zwaar"/>
              </w:rPr>
              <w:t>4  voorjaarsvakantie</w:t>
            </w:r>
            <w:proofErr w:type="gramEnd"/>
          </w:p>
        </w:tc>
        <w:tc>
          <w:tcPr>
            <w:tcW w:w="2076" w:type="dxa"/>
            <w:shd w:val="clear" w:color="auto" w:fill="F1BA28" w:themeFill="accent5"/>
          </w:tcPr>
          <w:p w14:paraId="25687D43" w14:textId="7AFAC0AD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="009876B5">
              <w:rPr>
                <w:rStyle w:val="Zwaar"/>
              </w:rPr>
              <w:t xml:space="preserve"> voorjaarsvakantie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349A3461" w14:textId="051B3D4C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="009876B5">
              <w:rPr>
                <w:rStyle w:val="Zwaar"/>
              </w:rPr>
              <w:t xml:space="preserve"> voorjaarsvakantie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1AD83A31" w14:textId="75AF82CB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743D322E" w14:textId="5604AFD9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Weekend</w:t>
            </w:r>
          </w:p>
        </w:tc>
      </w:tr>
      <w:tr w:rsidR="006E2307" w:rsidRPr="006172F3" w14:paraId="57F835AE" w14:textId="77777777" w:rsidTr="008E1480">
        <w:trPr>
          <w:gridAfter w:val="4"/>
          <w:wAfter w:w="8306" w:type="dxa"/>
          <w:trHeight w:hRule="exact" w:val="1515"/>
        </w:trPr>
        <w:tc>
          <w:tcPr>
            <w:tcW w:w="2075" w:type="dxa"/>
            <w:shd w:val="clear" w:color="auto" w:fill="FFFFFF" w:themeFill="background1"/>
          </w:tcPr>
          <w:p w14:paraId="22245C31" w14:textId="77777777" w:rsidR="006E2307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  <w:p w14:paraId="67F18E6D" w14:textId="77777777" w:rsidR="006E2307" w:rsidRDefault="006E2307" w:rsidP="006E2307">
            <w:pPr>
              <w:rPr>
                <w:rStyle w:val="Zwaar"/>
              </w:rPr>
            </w:pPr>
          </w:p>
          <w:p w14:paraId="38F1E881" w14:textId="77777777" w:rsidR="006E2307" w:rsidRPr="006172F3" w:rsidRDefault="006E2307" w:rsidP="006E2307">
            <w:pPr>
              <w:rPr>
                <w:rStyle w:val="Zwaar"/>
              </w:rPr>
            </w:pPr>
            <w:r>
              <w:rPr>
                <w:rStyle w:val="Zwaar"/>
              </w:rPr>
              <w:t>Start lessen na vakantie</w:t>
            </w:r>
          </w:p>
        </w:tc>
        <w:tc>
          <w:tcPr>
            <w:tcW w:w="2075" w:type="dxa"/>
            <w:shd w:val="clear" w:color="auto" w:fill="FFFFFF" w:themeFill="background1"/>
          </w:tcPr>
          <w:p w14:paraId="33716ED6" w14:textId="12FF31B8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21B5D6A5" w14:textId="2D5DA1AA" w:rsidR="006E2307" w:rsidRPr="006172F3" w:rsidRDefault="006E2307" w:rsidP="006E2307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</w:p>
        </w:tc>
      </w:tr>
    </w:tbl>
    <w:p w14:paraId="3C5B0C3C" w14:textId="77777777" w:rsidR="005B6ED5" w:rsidRDefault="005B6ED5" w:rsidP="00E60189"/>
    <w:p w14:paraId="3FEF1F08" w14:textId="77777777" w:rsidR="005B6ED5" w:rsidRDefault="005B6ED5" w:rsidP="00E60189">
      <w:pPr>
        <w:sectPr w:rsidR="005B6ED5" w:rsidSect="00A5547F">
          <w:headerReference w:type="first" r:id="rId16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9876B5" w:rsidRPr="006172F3" w14:paraId="7BC15F78" w14:textId="77777777" w:rsidTr="009876B5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678083D" w14:textId="518D4082" w:rsidR="009876B5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Maandag </w:t>
            </w:r>
            <w:r w:rsidR="009876B5" w:rsidRPr="006172F3">
              <w:rPr>
                <w:rStyle w:val="Zwaar"/>
              </w:rPr>
              <w:t>1</w:t>
            </w:r>
            <w:r w:rsidR="009876B5">
              <w:rPr>
                <w:rStyle w:val="Zwaar"/>
              </w:rPr>
              <w:t xml:space="preserve"> </w:t>
            </w:r>
          </w:p>
          <w:p w14:paraId="75E1077D" w14:textId="77777777" w:rsidR="009876B5" w:rsidRDefault="009876B5" w:rsidP="009876B5">
            <w:pPr>
              <w:rPr>
                <w:rStyle w:val="Zwaar"/>
              </w:rPr>
            </w:pPr>
          </w:p>
          <w:p w14:paraId="54E945DD" w14:textId="77777777" w:rsidR="009876B5" w:rsidRPr="006172F3" w:rsidRDefault="009876B5" w:rsidP="009876B5">
            <w:pPr>
              <w:rPr>
                <w:rStyle w:val="Zwaar"/>
              </w:rPr>
            </w:pPr>
            <w:r>
              <w:rPr>
                <w:rStyle w:val="Zwaar"/>
              </w:rPr>
              <w:t>Stage 3M,4H en 4A</w:t>
            </w:r>
            <w:r>
              <w:t xml:space="preserve"> </w:t>
            </w:r>
          </w:p>
        </w:tc>
        <w:tc>
          <w:tcPr>
            <w:tcW w:w="2075" w:type="dxa"/>
            <w:shd w:val="clear" w:color="auto" w:fill="FFFFFF" w:themeFill="background1"/>
          </w:tcPr>
          <w:p w14:paraId="142A0814" w14:textId="2470727E" w:rsidR="009876B5" w:rsidRDefault="00554A53" w:rsidP="009876B5">
            <w:r>
              <w:rPr>
                <w:rStyle w:val="Zwaar"/>
              </w:rPr>
              <w:t xml:space="preserve">Dinsdag </w:t>
            </w:r>
            <w:r w:rsidR="009876B5">
              <w:rPr>
                <w:rStyle w:val="Zwaar"/>
              </w:rPr>
              <w:t>2</w:t>
            </w:r>
          </w:p>
          <w:p w14:paraId="2B84A41C" w14:textId="77777777" w:rsidR="009876B5" w:rsidRDefault="009876B5" w:rsidP="009876B5"/>
          <w:p w14:paraId="1A988C88" w14:textId="77777777" w:rsidR="009876B5" w:rsidRPr="006172F3" w:rsidRDefault="009876B5" w:rsidP="009876B5">
            <w:pPr>
              <w:rPr>
                <w:rStyle w:val="Zwaar"/>
              </w:rPr>
            </w:pPr>
            <w:r>
              <w:rPr>
                <w:rStyle w:val="Zwaar"/>
              </w:rPr>
              <w:t>Stage 3M,4H en 4A</w:t>
            </w:r>
          </w:p>
        </w:tc>
        <w:tc>
          <w:tcPr>
            <w:tcW w:w="2075" w:type="dxa"/>
            <w:shd w:val="clear" w:color="auto" w:fill="FFFFFF" w:themeFill="background1"/>
          </w:tcPr>
          <w:p w14:paraId="69540662" w14:textId="2CEF6A05" w:rsidR="009876B5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9876B5">
              <w:rPr>
                <w:rStyle w:val="Zwaar"/>
              </w:rPr>
              <w:t>3</w:t>
            </w:r>
          </w:p>
          <w:p w14:paraId="5785DAA8" w14:textId="77777777" w:rsidR="009876B5" w:rsidRDefault="009876B5" w:rsidP="009876B5">
            <w:pPr>
              <w:rPr>
                <w:rStyle w:val="Zwaar"/>
              </w:rPr>
            </w:pPr>
          </w:p>
          <w:p w14:paraId="45223EF1" w14:textId="77777777" w:rsidR="009876B5" w:rsidRPr="006172F3" w:rsidRDefault="009876B5" w:rsidP="009876B5">
            <w:pPr>
              <w:rPr>
                <w:rStyle w:val="Zwaar"/>
              </w:rPr>
            </w:pPr>
            <w:r>
              <w:rPr>
                <w:rStyle w:val="Zwaar"/>
              </w:rPr>
              <w:t>Stage 3M,4H en 4A</w:t>
            </w:r>
          </w:p>
        </w:tc>
        <w:tc>
          <w:tcPr>
            <w:tcW w:w="2076" w:type="dxa"/>
            <w:shd w:val="clear" w:color="auto" w:fill="FFFFFF" w:themeFill="background1"/>
          </w:tcPr>
          <w:p w14:paraId="4DD56A35" w14:textId="30EF3E95" w:rsidR="009876B5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</w:t>
            </w:r>
            <w:r w:rsidR="009876B5">
              <w:rPr>
                <w:rStyle w:val="Zwaar"/>
              </w:rPr>
              <w:t>4</w:t>
            </w:r>
          </w:p>
          <w:p w14:paraId="0F58581C" w14:textId="77777777" w:rsidR="009876B5" w:rsidRDefault="009876B5" w:rsidP="009876B5">
            <w:pPr>
              <w:rPr>
                <w:rStyle w:val="Zwaar"/>
              </w:rPr>
            </w:pPr>
          </w:p>
          <w:p w14:paraId="4B38F061" w14:textId="77777777" w:rsidR="009876B5" w:rsidRPr="006172F3" w:rsidRDefault="009876B5" w:rsidP="009876B5">
            <w:pPr>
              <w:rPr>
                <w:rStyle w:val="Zwaar"/>
              </w:rPr>
            </w:pPr>
            <w:r>
              <w:rPr>
                <w:rStyle w:val="Zwaar"/>
              </w:rPr>
              <w:t>Terugkomdag stage 3M,4H,4A (13:20)</w:t>
            </w:r>
          </w:p>
        </w:tc>
        <w:tc>
          <w:tcPr>
            <w:tcW w:w="2076" w:type="dxa"/>
            <w:shd w:val="clear" w:color="auto" w:fill="FFFFFF" w:themeFill="background1"/>
          </w:tcPr>
          <w:p w14:paraId="626A9AA5" w14:textId="445E88BB" w:rsidR="009876B5" w:rsidRPr="006172F3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9876B5" w:rsidRPr="006172F3">
              <w:rPr>
                <w:rStyle w:val="Zwaar"/>
              </w:rPr>
              <w:t>5</w:t>
            </w:r>
            <w:r w:rsidR="009876B5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2EBB8AE0" w14:textId="59C0246B" w:rsidR="009876B5" w:rsidRPr="006172F3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9876B5" w:rsidRPr="006172F3">
              <w:rPr>
                <w:rStyle w:val="Zwaar"/>
              </w:rPr>
              <w:t>6</w:t>
            </w:r>
            <w:r w:rsidR="009876B5"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 xml:space="preserve"> 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6BCB9288" w14:textId="471A420F" w:rsidR="009876B5" w:rsidRPr="006172F3" w:rsidRDefault="00554A53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9876B5" w:rsidRPr="006172F3">
              <w:rPr>
                <w:rStyle w:val="Zwaar"/>
              </w:rPr>
              <w:t>7</w:t>
            </w:r>
            <w:r w:rsidR="009876B5">
              <w:rPr>
                <w:rStyle w:val="Zwaar"/>
              </w:rPr>
              <w:t xml:space="preserve">     </w:t>
            </w:r>
          </w:p>
        </w:tc>
      </w:tr>
      <w:tr w:rsidR="009876B5" w:rsidRPr="006172F3" w14:paraId="6DAC1951" w14:textId="77777777" w:rsidTr="009876B5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4478665F" w14:textId="7F611D79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59FC1404" w14:textId="3CAACC01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</w:p>
        </w:tc>
        <w:tc>
          <w:tcPr>
            <w:tcW w:w="2075" w:type="dxa"/>
            <w:shd w:val="clear" w:color="auto" w:fill="FFFFFF" w:themeFill="background1"/>
          </w:tcPr>
          <w:p w14:paraId="3698BE90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>
              <w:rPr>
                <w:rStyle w:val="Zwaar"/>
              </w:rPr>
              <w:t xml:space="preserve"> </w:t>
            </w:r>
          </w:p>
          <w:p w14:paraId="1CD35D60" w14:textId="77777777" w:rsidR="009876B5" w:rsidRDefault="009876B5" w:rsidP="009876B5">
            <w:pPr>
              <w:rPr>
                <w:rStyle w:val="Zwaar"/>
              </w:rPr>
            </w:pPr>
          </w:p>
          <w:p w14:paraId="73B1F527" w14:textId="2A3FCB57" w:rsidR="009876B5" w:rsidRPr="006172F3" w:rsidRDefault="009876B5" w:rsidP="009876B5">
            <w:pPr>
              <w:rPr>
                <w:rStyle w:val="Zwaar"/>
              </w:rPr>
            </w:pPr>
            <w:r>
              <w:rPr>
                <w:rStyle w:val="Zwaar"/>
              </w:rPr>
              <w:t>Taaldorp Duits klas 3</w:t>
            </w:r>
            <w:r w:rsidR="008E1480">
              <w:rPr>
                <w:rStyle w:val="Zwaar"/>
              </w:rPr>
              <w:t xml:space="preserve"> </w:t>
            </w:r>
            <w:r>
              <w:rPr>
                <w:rStyle w:val="Zwaar"/>
              </w:rPr>
              <w:t>MHV</w:t>
            </w:r>
          </w:p>
        </w:tc>
        <w:tc>
          <w:tcPr>
            <w:tcW w:w="2076" w:type="dxa"/>
            <w:shd w:val="clear" w:color="auto" w:fill="FFFFFF" w:themeFill="background1"/>
          </w:tcPr>
          <w:p w14:paraId="0D16CBBD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</w:p>
          <w:p w14:paraId="3E92BACC" w14:textId="77777777" w:rsidR="009876B5" w:rsidRDefault="009876B5" w:rsidP="009876B5">
            <w:pPr>
              <w:rPr>
                <w:rStyle w:val="Zwaar"/>
              </w:rPr>
            </w:pPr>
          </w:p>
          <w:p w14:paraId="1E14F33C" w14:textId="2FBDF68F" w:rsidR="009876B5" w:rsidRPr="006172F3" w:rsidRDefault="009876B5" w:rsidP="009876B5">
            <w:pPr>
              <w:rPr>
                <w:rStyle w:val="Zwaar"/>
              </w:rPr>
            </w:pPr>
          </w:p>
        </w:tc>
        <w:tc>
          <w:tcPr>
            <w:tcW w:w="2076" w:type="dxa"/>
            <w:shd w:val="clear" w:color="auto" w:fill="FFFFFF" w:themeFill="background1"/>
          </w:tcPr>
          <w:p w14:paraId="36E44086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</w:p>
          <w:p w14:paraId="33CDADEA" w14:textId="77777777" w:rsidR="00DF4F4A" w:rsidRDefault="00DF4F4A" w:rsidP="009876B5">
            <w:pPr>
              <w:rPr>
                <w:rStyle w:val="Zwaar"/>
              </w:rPr>
            </w:pPr>
          </w:p>
          <w:p w14:paraId="24C41772" w14:textId="7495BE99" w:rsidR="00DF4F4A" w:rsidRPr="006172F3" w:rsidRDefault="00DF4F4A" w:rsidP="009876B5">
            <w:pPr>
              <w:rPr>
                <w:rStyle w:val="Zwaar"/>
              </w:rPr>
            </w:pPr>
            <w:r>
              <w:rPr>
                <w:rStyle w:val="Zwaar"/>
              </w:rPr>
              <w:t xml:space="preserve">Talent </w:t>
            </w:r>
            <w:proofErr w:type="spellStart"/>
            <w:r>
              <w:rPr>
                <w:rStyle w:val="Zwaar"/>
              </w:rPr>
              <w:t>night</w:t>
            </w:r>
            <w:proofErr w:type="spellEnd"/>
          </w:p>
        </w:tc>
        <w:tc>
          <w:tcPr>
            <w:tcW w:w="2077" w:type="dxa"/>
            <w:shd w:val="clear" w:color="auto" w:fill="66F5E4" w:themeFill="accent3" w:themeFillTint="66"/>
          </w:tcPr>
          <w:p w14:paraId="11C4314E" w14:textId="178B0423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2EA43C5A" w14:textId="35516F75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</w:tr>
      <w:tr w:rsidR="009876B5" w:rsidRPr="006172F3" w14:paraId="3635EF05" w14:textId="77777777" w:rsidTr="009876B5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E542358" w14:textId="6C5F1DEA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7CDCEEF6" w14:textId="180B9BF0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42C84748" w14:textId="1069F851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18636EFF" w14:textId="4C6802C2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39A5FE4F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</w:p>
          <w:p w14:paraId="3019F617" w14:textId="77777777" w:rsidR="009876B5" w:rsidRDefault="009876B5" w:rsidP="009876B5">
            <w:pPr>
              <w:rPr>
                <w:rStyle w:val="Zwaar"/>
              </w:rPr>
            </w:pPr>
          </w:p>
          <w:p w14:paraId="6F029E94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(klas 1 t/m 6)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528A85E1" w14:textId="40B5EF21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273EFB28" w14:textId="05BAC092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</w:tr>
      <w:tr w:rsidR="009876B5" w:rsidRPr="006172F3" w14:paraId="4F4B8982" w14:textId="77777777" w:rsidTr="00F308F1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4E1F6337" w14:textId="77777777" w:rsidR="009876B5" w:rsidRDefault="009876B5" w:rsidP="009876B5">
            <w:r w:rsidRPr="006172F3">
              <w:rPr>
                <w:rStyle w:val="Zwaar"/>
              </w:rPr>
              <w:t>22</w:t>
            </w:r>
          </w:p>
          <w:p w14:paraId="252E0B00" w14:textId="77777777" w:rsidR="009876B5" w:rsidRDefault="009876B5" w:rsidP="009876B5"/>
          <w:p w14:paraId="7268C68E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(klas 1 t/m 6)</w:t>
            </w:r>
          </w:p>
        </w:tc>
        <w:tc>
          <w:tcPr>
            <w:tcW w:w="2075" w:type="dxa"/>
            <w:shd w:val="clear" w:color="auto" w:fill="FFFFFF" w:themeFill="background1"/>
          </w:tcPr>
          <w:p w14:paraId="38962155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</w:p>
          <w:p w14:paraId="72899B5C" w14:textId="77777777" w:rsidR="009876B5" w:rsidRDefault="009876B5" w:rsidP="009876B5">
            <w:pPr>
              <w:rPr>
                <w:rStyle w:val="Zwaar"/>
              </w:rPr>
            </w:pPr>
          </w:p>
          <w:p w14:paraId="2419FE54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(klas 1 t/m 6)</w:t>
            </w:r>
          </w:p>
        </w:tc>
        <w:tc>
          <w:tcPr>
            <w:tcW w:w="2075" w:type="dxa"/>
            <w:shd w:val="clear" w:color="auto" w:fill="FFFFFF" w:themeFill="background1"/>
          </w:tcPr>
          <w:p w14:paraId="143E9131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4</w:t>
            </w:r>
          </w:p>
          <w:p w14:paraId="3F54D2E0" w14:textId="77777777" w:rsidR="009876B5" w:rsidRDefault="009876B5" w:rsidP="009876B5">
            <w:pPr>
              <w:rPr>
                <w:rStyle w:val="Zwaar"/>
              </w:rPr>
            </w:pPr>
          </w:p>
          <w:p w14:paraId="342ABF8E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(klas 1 t/m 6)</w:t>
            </w:r>
          </w:p>
        </w:tc>
        <w:tc>
          <w:tcPr>
            <w:tcW w:w="2076" w:type="dxa"/>
            <w:shd w:val="clear" w:color="auto" w:fill="FFFFFF" w:themeFill="background1"/>
          </w:tcPr>
          <w:p w14:paraId="67037ECE" w14:textId="77777777" w:rsidR="009876B5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</w:p>
          <w:p w14:paraId="0C2484F9" w14:textId="77777777" w:rsidR="009876B5" w:rsidRDefault="009876B5" w:rsidP="009876B5">
            <w:pPr>
              <w:rPr>
                <w:rStyle w:val="Zwaar"/>
              </w:rPr>
            </w:pPr>
          </w:p>
          <w:p w14:paraId="700DF9A7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(klas 1 t/m 6)</w:t>
            </w:r>
          </w:p>
        </w:tc>
        <w:tc>
          <w:tcPr>
            <w:tcW w:w="2076" w:type="dxa"/>
            <w:shd w:val="clear" w:color="auto" w:fill="F1BA28" w:themeFill="accent5"/>
          </w:tcPr>
          <w:p w14:paraId="2D6F543A" w14:textId="6185A8F7" w:rsidR="009D5F12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</w:p>
          <w:p w14:paraId="2BC6E206" w14:textId="77777777" w:rsidR="009D5F12" w:rsidRDefault="009D5F12" w:rsidP="009876B5">
            <w:pPr>
              <w:rPr>
                <w:rStyle w:val="Zwaar"/>
              </w:rPr>
            </w:pPr>
          </w:p>
          <w:p w14:paraId="2F7C2E16" w14:textId="4FD08486" w:rsidR="009876B5" w:rsidRDefault="009D5F12" w:rsidP="009876B5">
            <w:pPr>
              <w:rPr>
                <w:rStyle w:val="Zwaar"/>
              </w:rPr>
            </w:pPr>
            <w:r>
              <w:rPr>
                <w:rStyle w:val="Zwaar"/>
              </w:rPr>
              <w:t>Goede vrijdag</w:t>
            </w:r>
          </w:p>
          <w:p w14:paraId="727FAF83" w14:textId="77777777" w:rsidR="009D5F12" w:rsidRDefault="009D5F12" w:rsidP="009876B5">
            <w:pPr>
              <w:rPr>
                <w:rStyle w:val="Zwaar"/>
              </w:rPr>
            </w:pPr>
          </w:p>
          <w:p w14:paraId="4A00DFCD" w14:textId="77777777" w:rsidR="009876B5" w:rsidRPr="006172F3" w:rsidRDefault="009876B5" w:rsidP="009876B5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Lesvrij</w:t>
            </w:r>
            <w:proofErr w:type="spellEnd"/>
            <w:r>
              <w:rPr>
                <w:rStyle w:val="Zwaar"/>
              </w:rPr>
              <w:t xml:space="preserve"> (leerlingen en medewerkers)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1E96A533" w14:textId="393F8FA9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144C5452" w14:textId="2F95D814" w:rsidR="009876B5" w:rsidRPr="006172F3" w:rsidRDefault="009876B5" w:rsidP="009876B5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>
              <w:rPr>
                <w:rStyle w:val="Zwaar"/>
              </w:rPr>
              <w:t xml:space="preserve"> Weekend</w:t>
            </w:r>
          </w:p>
        </w:tc>
      </w:tr>
      <w:tr w:rsidR="00480E18" w:rsidRPr="006172F3" w14:paraId="262A0DE6" w14:textId="77777777" w:rsidTr="00F308F1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1FE71127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9</w:t>
            </w:r>
          </w:p>
          <w:p w14:paraId="7E89BF3C" w14:textId="77777777" w:rsidR="00480E18" w:rsidRDefault="00480E18" w:rsidP="003F2207">
            <w:pPr>
              <w:rPr>
                <w:rStyle w:val="Zwaar"/>
              </w:rPr>
            </w:pPr>
          </w:p>
          <w:p w14:paraId="057A583D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Tweede Paasdag</w:t>
            </w:r>
          </w:p>
        </w:tc>
        <w:tc>
          <w:tcPr>
            <w:tcW w:w="2075" w:type="dxa"/>
            <w:shd w:val="clear" w:color="auto" w:fill="F1BA28" w:themeFill="accent5"/>
          </w:tcPr>
          <w:p w14:paraId="4197BDCE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</w:p>
          <w:p w14:paraId="755950AA" w14:textId="77777777" w:rsidR="00480E18" w:rsidRDefault="00480E18" w:rsidP="003F2207">
            <w:pPr>
              <w:rPr>
                <w:rStyle w:val="Zwaar"/>
              </w:rPr>
            </w:pPr>
          </w:p>
          <w:p w14:paraId="7E7878DF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Studiedag (leerlingen vrij)</w:t>
            </w:r>
          </w:p>
        </w:tc>
        <w:tc>
          <w:tcPr>
            <w:tcW w:w="2075" w:type="dxa"/>
            <w:shd w:val="clear" w:color="auto" w:fill="FFFFFF" w:themeFill="background1"/>
          </w:tcPr>
          <w:p w14:paraId="6EC21199" w14:textId="4D3EA351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</w:p>
        </w:tc>
      </w:tr>
    </w:tbl>
    <w:p w14:paraId="7DE744DA" w14:textId="77777777" w:rsidR="005B6ED5" w:rsidRDefault="005B6ED5" w:rsidP="00E60189"/>
    <w:p w14:paraId="2C494972" w14:textId="77777777" w:rsidR="005B6ED5" w:rsidRDefault="005B6ED5" w:rsidP="00E60189"/>
    <w:p w14:paraId="1293639F" w14:textId="77777777" w:rsidR="005B6ED5" w:rsidRDefault="005B6ED5" w:rsidP="00E60189">
      <w:pPr>
        <w:sectPr w:rsidR="005B6ED5" w:rsidSect="00A5547F">
          <w:headerReference w:type="first" r:id="rId17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168"/>
        <w:gridCol w:w="1982"/>
        <w:gridCol w:w="2076"/>
        <w:gridCol w:w="2076"/>
        <w:gridCol w:w="2077"/>
        <w:gridCol w:w="2077"/>
      </w:tblGrid>
      <w:tr w:rsidR="00480E18" w:rsidRPr="006172F3" w14:paraId="513302AA" w14:textId="77777777" w:rsidTr="009876B5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74E08C50" w14:textId="4E0A38BD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Donderdag </w:t>
            </w:r>
            <w:r w:rsidR="00480E18" w:rsidRPr="006172F3">
              <w:rPr>
                <w:rStyle w:val="Zwaar"/>
              </w:rPr>
              <w:t>1</w:t>
            </w:r>
            <w:r w:rsidR="00480E18">
              <w:rPr>
                <w:rStyle w:val="Zwaar"/>
              </w:rPr>
              <w:t xml:space="preserve"> </w:t>
            </w:r>
          </w:p>
          <w:p w14:paraId="6573C1A9" w14:textId="77777777" w:rsidR="00480E18" w:rsidRDefault="00480E18" w:rsidP="003F2207">
            <w:pPr>
              <w:rPr>
                <w:rStyle w:val="Zwaar"/>
              </w:rPr>
            </w:pPr>
          </w:p>
          <w:p w14:paraId="24D9601D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Inhaaltoetsen bovenbouw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</w:t>
            </w:r>
            <w:r>
              <w:t xml:space="preserve"> </w:t>
            </w:r>
          </w:p>
        </w:tc>
        <w:tc>
          <w:tcPr>
            <w:tcW w:w="2168" w:type="dxa"/>
            <w:shd w:val="clear" w:color="auto" w:fill="FFFFFF" w:themeFill="background1"/>
          </w:tcPr>
          <w:p w14:paraId="42490BB5" w14:textId="54511BE8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480E18">
              <w:rPr>
                <w:rStyle w:val="Zwaar"/>
              </w:rPr>
              <w:t>2</w:t>
            </w:r>
          </w:p>
          <w:p w14:paraId="0752EA10" w14:textId="77777777" w:rsidR="00480E18" w:rsidRDefault="00480E18" w:rsidP="003F2207">
            <w:pPr>
              <w:rPr>
                <w:rStyle w:val="Zwaar"/>
              </w:rPr>
            </w:pPr>
          </w:p>
          <w:p w14:paraId="12EA09FC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Inhaaltoetsen onderbouw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</w:t>
            </w:r>
          </w:p>
        </w:tc>
        <w:tc>
          <w:tcPr>
            <w:tcW w:w="1982" w:type="dxa"/>
            <w:shd w:val="clear" w:color="auto" w:fill="66F5E4" w:themeFill="accent3" w:themeFillTint="66"/>
          </w:tcPr>
          <w:p w14:paraId="378DB56E" w14:textId="60EC2CFA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480E18">
              <w:rPr>
                <w:rStyle w:val="Zwaar"/>
              </w:rPr>
              <w:t>3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52760F3B" w14:textId="02608332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480E18" w:rsidRPr="006172F3">
              <w:rPr>
                <w:rStyle w:val="Zwaar"/>
              </w:rPr>
              <w:t>4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16333536" w14:textId="04E3FEF6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</w:t>
            </w:r>
            <w:r w:rsidR="00480E18" w:rsidRPr="006172F3">
              <w:rPr>
                <w:rStyle w:val="Zwaar"/>
              </w:rPr>
              <w:t>5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458D05E0" w14:textId="77D5F130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</w:t>
            </w:r>
            <w:r w:rsidR="00480E18">
              <w:rPr>
                <w:rStyle w:val="Zwaar"/>
              </w:rPr>
              <w:t>6</w:t>
            </w:r>
          </w:p>
          <w:p w14:paraId="4E273120" w14:textId="77777777" w:rsidR="00480E18" w:rsidRDefault="00480E18" w:rsidP="003F2207">
            <w:pPr>
              <w:rPr>
                <w:rStyle w:val="Zwaar"/>
              </w:rPr>
            </w:pPr>
          </w:p>
          <w:p w14:paraId="50946ECB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Bezoek Rijksuniversiteit Groningen 4A</w:t>
            </w:r>
          </w:p>
        </w:tc>
        <w:tc>
          <w:tcPr>
            <w:tcW w:w="2077" w:type="dxa"/>
            <w:shd w:val="clear" w:color="auto" w:fill="FFFFFF" w:themeFill="background1"/>
          </w:tcPr>
          <w:p w14:paraId="696B373D" w14:textId="77197189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480E18" w:rsidRPr="006172F3">
              <w:rPr>
                <w:rStyle w:val="Zwaar"/>
              </w:rPr>
              <w:t>7</w:t>
            </w:r>
            <w:r w:rsidR="00480E18" w:rsidRPr="006172F3">
              <w:rPr>
                <w:rStyle w:val="Zwaar"/>
              </w:rPr>
              <w:tab/>
            </w:r>
          </w:p>
        </w:tc>
      </w:tr>
      <w:tr w:rsidR="00480E18" w:rsidRPr="006172F3" w14:paraId="46E81DAD" w14:textId="77777777" w:rsidTr="009876B5">
        <w:trPr>
          <w:trHeight w:hRule="exact" w:val="3562"/>
        </w:trPr>
        <w:tc>
          <w:tcPr>
            <w:tcW w:w="2075" w:type="dxa"/>
            <w:shd w:val="clear" w:color="auto" w:fill="FFFFFF" w:themeFill="background1"/>
          </w:tcPr>
          <w:p w14:paraId="2CFA15FE" w14:textId="272C3B26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168" w:type="dxa"/>
            <w:shd w:val="clear" w:color="auto" w:fill="FFFFFF" w:themeFill="background1"/>
          </w:tcPr>
          <w:p w14:paraId="112A69C6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9</w:t>
            </w:r>
          </w:p>
          <w:p w14:paraId="232882C2" w14:textId="77777777" w:rsidR="00480E18" w:rsidRDefault="00480E18" w:rsidP="003F2207">
            <w:pPr>
              <w:rPr>
                <w:rStyle w:val="Zwaar"/>
              </w:rPr>
            </w:pPr>
          </w:p>
          <w:p w14:paraId="642D1E4C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Herkansen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bovenbouw</w:t>
            </w:r>
          </w:p>
        </w:tc>
        <w:tc>
          <w:tcPr>
            <w:tcW w:w="1982" w:type="dxa"/>
            <w:shd w:val="clear" w:color="auto" w:fill="66F5E4" w:themeFill="accent3" w:themeFillTint="66"/>
          </w:tcPr>
          <w:p w14:paraId="31F030F0" w14:textId="626F2C4F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66922D2B" w14:textId="5E03B381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  <w:p w14:paraId="10DBBD7D" w14:textId="77777777" w:rsidR="00480E18" w:rsidRDefault="00480E18" w:rsidP="003F2207">
            <w:pPr>
              <w:rPr>
                <w:rStyle w:val="Zwaar"/>
              </w:rPr>
            </w:pPr>
          </w:p>
          <w:p w14:paraId="59012958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1C9BF302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2076" w:type="dxa"/>
            <w:shd w:val="clear" w:color="auto" w:fill="FFFFFF" w:themeFill="background1"/>
          </w:tcPr>
          <w:p w14:paraId="25C645A1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</w:p>
          <w:p w14:paraId="426A0A47" w14:textId="77777777" w:rsidR="00480E18" w:rsidRDefault="00480E18" w:rsidP="003F2207">
            <w:pPr>
              <w:rPr>
                <w:rStyle w:val="Zwaar"/>
              </w:rPr>
            </w:pPr>
          </w:p>
          <w:p w14:paraId="791928FF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5546AB5B" w14:textId="77777777" w:rsidR="00480E18" w:rsidRDefault="00480E18" w:rsidP="003F2207">
            <w:pPr>
              <w:rPr>
                <w:rStyle w:val="Zwaar"/>
              </w:rPr>
            </w:pPr>
          </w:p>
          <w:p w14:paraId="1328B17B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Bovenbouwreis 4H/5H</w:t>
            </w:r>
          </w:p>
          <w:p w14:paraId="1B2D72FC" w14:textId="77777777" w:rsidR="00480E18" w:rsidRDefault="00480E18" w:rsidP="003F2207">
            <w:pPr>
              <w:rPr>
                <w:rStyle w:val="Zwaar"/>
              </w:rPr>
            </w:pPr>
          </w:p>
          <w:p w14:paraId="39A0E2F9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Herkansen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bovenbouw</w:t>
            </w:r>
          </w:p>
        </w:tc>
        <w:tc>
          <w:tcPr>
            <w:tcW w:w="2077" w:type="dxa"/>
            <w:shd w:val="clear" w:color="auto" w:fill="FFFFFF" w:themeFill="background1"/>
          </w:tcPr>
          <w:p w14:paraId="6C30317D" w14:textId="77777777" w:rsidR="00480E18" w:rsidRDefault="00480E18" w:rsidP="003F2207">
            <w:r w:rsidRPr="006172F3">
              <w:rPr>
                <w:rStyle w:val="Zwaar"/>
              </w:rPr>
              <w:t>13</w:t>
            </w:r>
          </w:p>
          <w:p w14:paraId="0FE769BF" w14:textId="77777777" w:rsidR="00480E18" w:rsidRDefault="00480E18" w:rsidP="003F2207">
            <w:pPr>
              <w:rPr>
                <w:rStyle w:val="Zwaar"/>
              </w:rPr>
            </w:pPr>
          </w:p>
          <w:p w14:paraId="3BD07611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474E2E10" w14:textId="77777777" w:rsidR="00480E18" w:rsidRDefault="00480E18" w:rsidP="003F2207">
            <w:pPr>
              <w:rPr>
                <w:rStyle w:val="Zwaar"/>
              </w:rPr>
            </w:pPr>
          </w:p>
          <w:p w14:paraId="1D49E505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Bovenbouwreis 4H/5H</w:t>
            </w:r>
          </w:p>
          <w:p w14:paraId="36E3B60D" w14:textId="77777777" w:rsidR="00480E18" w:rsidRDefault="00480E18" w:rsidP="003F2207">
            <w:pPr>
              <w:rPr>
                <w:rStyle w:val="Zwaar"/>
              </w:rPr>
            </w:pPr>
          </w:p>
          <w:p w14:paraId="58CBE444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Herkansen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 bovenbouw</w:t>
            </w:r>
          </w:p>
        </w:tc>
        <w:tc>
          <w:tcPr>
            <w:tcW w:w="2077" w:type="dxa"/>
            <w:shd w:val="clear" w:color="auto" w:fill="FFFFFF" w:themeFill="background1"/>
          </w:tcPr>
          <w:p w14:paraId="2100F2DA" w14:textId="77777777" w:rsidR="00480E18" w:rsidRDefault="00480E18" w:rsidP="003F2207">
            <w:r w:rsidRPr="006172F3">
              <w:rPr>
                <w:rStyle w:val="Zwaar"/>
              </w:rPr>
              <w:t>14</w:t>
            </w:r>
          </w:p>
          <w:p w14:paraId="3C71491F" w14:textId="77777777" w:rsidR="00480E18" w:rsidRDefault="00480E18" w:rsidP="003F2207">
            <w:pPr>
              <w:rPr>
                <w:rStyle w:val="Zwaar"/>
              </w:rPr>
            </w:pPr>
          </w:p>
          <w:p w14:paraId="610EFF61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17681344" w14:textId="77777777" w:rsidR="00480E18" w:rsidRDefault="00480E18" w:rsidP="003F2207">
            <w:pPr>
              <w:rPr>
                <w:rStyle w:val="Zwaar"/>
              </w:rPr>
            </w:pPr>
          </w:p>
          <w:p w14:paraId="0EB7E82E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Bovenbouwreis 4H/5H</w:t>
            </w:r>
          </w:p>
          <w:p w14:paraId="4052E355" w14:textId="77777777" w:rsidR="00480E18" w:rsidRPr="006172F3" w:rsidRDefault="00480E18" w:rsidP="003F2207">
            <w:pPr>
              <w:rPr>
                <w:rStyle w:val="Zwaar"/>
              </w:rPr>
            </w:pPr>
          </w:p>
        </w:tc>
      </w:tr>
      <w:tr w:rsidR="00480E18" w:rsidRPr="006172F3" w14:paraId="057D9A60" w14:textId="77777777" w:rsidTr="009876B5">
        <w:trPr>
          <w:trHeight w:hRule="exact" w:val="2494"/>
        </w:trPr>
        <w:tc>
          <w:tcPr>
            <w:tcW w:w="2075" w:type="dxa"/>
            <w:shd w:val="clear" w:color="auto" w:fill="FFFFFF" w:themeFill="background1"/>
          </w:tcPr>
          <w:p w14:paraId="51C761F8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</w:p>
          <w:p w14:paraId="6906450D" w14:textId="77777777" w:rsidR="00480E18" w:rsidRDefault="00480E18" w:rsidP="003F2207">
            <w:pPr>
              <w:rPr>
                <w:rStyle w:val="Zwaar"/>
              </w:rPr>
            </w:pPr>
          </w:p>
          <w:p w14:paraId="3093FB62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381FBB83" w14:textId="77777777" w:rsidR="00480E18" w:rsidRDefault="00480E18" w:rsidP="003F2207">
            <w:pPr>
              <w:rPr>
                <w:rStyle w:val="Zwaar"/>
              </w:rPr>
            </w:pPr>
          </w:p>
          <w:p w14:paraId="3469736C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Bovenbouwreis 4H/5H</w:t>
            </w:r>
          </w:p>
          <w:p w14:paraId="4C7DC01D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2168" w:type="dxa"/>
            <w:shd w:val="clear" w:color="auto" w:fill="FFFFFF" w:themeFill="background1"/>
          </w:tcPr>
          <w:p w14:paraId="0F3FF620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</w:p>
          <w:p w14:paraId="23D1D815" w14:textId="77777777" w:rsidR="00480E18" w:rsidRDefault="00480E18" w:rsidP="003F2207">
            <w:pPr>
              <w:rPr>
                <w:rStyle w:val="Zwaar"/>
              </w:rPr>
            </w:pPr>
          </w:p>
          <w:p w14:paraId="445B68C8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01CFA19E" w14:textId="77777777" w:rsidR="00480E18" w:rsidRDefault="00480E18" w:rsidP="003F2207">
            <w:pPr>
              <w:rPr>
                <w:rStyle w:val="Zwaar"/>
              </w:rPr>
            </w:pPr>
          </w:p>
          <w:p w14:paraId="1577DF87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Bovenbouwreis 4H/5H</w:t>
            </w:r>
          </w:p>
          <w:p w14:paraId="32C6E935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1982" w:type="dxa"/>
            <w:shd w:val="clear" w:color="auto" w:fill="66F5E4" w:themeFill="accent3" w:themeFillTint="66"/>
          </w:tcPr>
          <w:p w14:paraId="13ED5259" w14:textId="289AD01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="009876B5">
              <w:rPr>
                <w:rStyle w:val="Zwaar"/>
              </w:rPr>
              <w:t xml:space="preserve">     Weekend</w:t>
            </w:r>
          </w:p>
          <w:p w14:paraId="127CEDBC" w14:textId="77777777" w:rsidR="00480E18" w:rsidRDefault="00480E18" w:rsidP="003F2207">
            <w:pPr>
              <w:rPr>
                <w:rStyle w:val="Zwaar"/>
              </w:rPr>
            </w:pPr>
          </w:p>
          <w:p w14:paraId="5DB9111F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Bovenbouwreis </w:t>
            </w:r>
            <w:proofErr w:type="spellStart"/>
            <w:r>
              <w:rPr>
                <w:rStyle w:val="Zwaar"/>
              </w:rPr>
              <w:t>Stirling</w:t>
            </w:r>
            <w:proofErr w:type="spellEnd"/>
            <w:r>
              <w:rPr>
                <w:rStyle w:val="Zwaar"/>
              </w:rPr>
              <w:t xml:space="preserve"> Schotland (4HIB en 5HIB)</w:t>
            </w:r>
          </w:p>
          <w:p w14:paraId="1FD2CB93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2076" w:type="dxa"/>
            <w:shd w:val="clear" w:color="auto" w:fill="66F5E4" w:themeFill="accent3" w:themeFillTint="66"/>
          </w:tcPr>
          <w:p w14:paraId="74D87CCC" w14:textId="562DBC93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FFFFF" w:themeFill="background1"/>
          </w:tcPr>
          <w:p w14:paraId="3038995E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</w:p>
          <w:p w14:paraId="06607D59" w14:textId="77777777" w:rsidR="00480E18" w:rsidRDefault="00480E18" w:rsidP="003F2207">
            <w:pPr>
              <w:rPr>
                <w:rStyle w:val="Zwaar"/>
              </w:rPr>
            </w:pPr>
          </w:p>
          <w:p w14:paraId="3EB57CC6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Laatste schooldag examenkandidaten. </w:t>
            </w:r>
          </w:p>
          <w:p w14:paraId="53808FAB" w14:textId="77777777" w:rsidR="00480E18" w:rsidRDefault="00480E18" w:rsidP="003F2207">
            <w:pPr>
              <w:rPr>
                <w:rStyle w:val="Zwaar"/>
              </w:rPr>
            </w:pPr>
          </w:p>
          <w:p w14:paraId="061487DD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Londenreis (klas 2)</w:t>
            </w:r>
          </w:p>
        </w:tc>
        <w:tc>
          <w:tcPr>
            <w:tcW w:w="2077" w:type="dxa"/>
            <w:shd w:val="clear" w:color="auto" w:fill="FFFFFF" w:themeFill="background1"/>
          </w:tcPr>
          <w:p w14:paraId="5CACDC9C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</w:p>
          <w:p w14:paraId="6E9836C5" w14:textId="77777777" w:rsidR="00480E18" w:rsidRDefault="00480E18" w:rsidP="003F2207">
            <w:pPr>
              <w:rPr>
                <w:rStyle w:val="Zwaar"/>
              </w:rPr>
            </w:pPr>
          </w:p>
          <w:p w14:paraId="607A0532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Londenreis (klas 2)</w:t>
            </w:r>
          </w:p>
        </w:tc>
        <w:tc>
          <w:tcPr>
            <w:tcW w:w="2077" w:type="dxa"/>
            <w:shd w:val="clear" w:color="auto" w:fill="FFFFFF" w:themeFill="background1"/>
          </w:tcPr>
          <w:p w14:paraId="44264314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</w:p>
          <w:p w14:paraId="0AE83009" w14:textId="77777777" w:rsidR="00480E18" w:rsidRDefault="00480E18" w:rsidP="003F2207">
            <w:pPr>
              <w:rPr>
                <w:rStyle w:val="Zwaar"/>
              </w:rPr>
            </w:pPr>
          </w:p>
          <w:p w14:paraId="08876D9D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Londenreis (klas 2)</w:t>
            </w:r>
          </w:p>
          <w:p w14:paraId="4E84D72F" w14:textId="77777777" w:rsidR="00480E18" w:rsidRDefault="00480E18" w:rsidP="003F2207">
            <w:pPr>
              <w:rPr>
                <w:rStyle w:val="Zwaar"/>
              </w:rPr>
            </w:pPr>
          </w:p>
          <w:p w14:paraId="593FF3EC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Examentrainingen (4M,5H,6A)</w:t>
            </w:r>
          </w:p>
        </w:tc>
      </w:tr>
      <w:tr w:rsidR="00480E18" w:rsidRPr="006172F3" w14:paraId="23527936" w14:textId="77777777" w:rsidTr="009876B5">
        <w:trPr>
          <w:trHeight w:hRule="exact" w:val="3054"/>
        </w:trPr>
        <w:tc>
          <w:tcPr>
            <w:tcW w:w="2075" w:type="dxa"/>
            <w:shd w:val="clear" w:color="auto" w:fill="FFFFFF" w:themeFill="background1"/>
          </w:tcPr>
          <w:p w14:paraId="3E980F18" w14:textId="77777777" w:rsidR="00480E18" w:rsidRDefault="00480E18" w:rsidP="003F2207">
            <w:r w:rsidRPr="006172F3">
              <w:rPr>
                <w:rStyle w:val="Zwaar"/>
              </w:rPr>
              <w:lastRenderedPageBreak/>
              <w:t>22</w:t>
            </w:r>
          </w:p>
          <w:p w14:paraId="6A87EABA" w14:textId="77777777" w:rsidR="00480E18" w:rsidRDefault="00480E18" w:rsidP="003F2207"/>
          <w:p w14:paraId="7B44C7B2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Londenreis (klas 2)</w:t>
            </w:r>
          </w:p>
          <w:p w14:paraId="18ADE79C" w14:textId="77777777" w:rsidR="00480E18" w:rsidRDefault="00480E18" w:rsidP="003F2207">
            <w:pPr>
              <w:rPr>
                <w:rStyle w:val="Zwaar"/>
              </w:rPr>
            </w:pPr>
          </w:p>
          <w:p w14:paraId="629B0D62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Examentrainingen (4M,5H,6A)</w:t>
            </w:r>
          </w:p>
          <w:p w14:paraId="715D4DE7" w14:textId="77777777" w:rsidR="00480E18" w:rsidRDefault="00480E18" w:rsidP="003F2207">
            <w:pPr>
              <w:rPr>
                <w:rStyle w:val="Zwaar"/>
              </w:rPr>
            </w:pPr>
          </w:p>
          <w:p w14:paraId="238286F0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Quiz </w:t>
            </w:r>
            <w:proofErr w:type="spellStart"/>
            <w:r>
              <w:rPr>
                <w:rStyle w:val="Zwaar"/>
              </w:rPr>
              <w:t>night</w:t>
            </w:r>
            <w:proofErr w:type="spellEnd"/>
            <w:r>
              <w:rPr>
                <w:rStyle w:val="Zwaar"/>
              </w:rPr>
              <w:t xml:space="preserve"> 2 (18:00)</w:t>
            </w:r>
          </w:p>
        </w:tc>
        <w:tc>
          <w:tcPr>
            <w:tcW w:w="2168" w:type="dxa"/>
            <w:shd w:val="clear" w:color="auto" w:fill="FFFFFF" w:themeFill="background1"/>
          </w:tcPr>
          <w:p w14:paraId="617F6DF1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23</w:t>
            </w:r>
          </w:p>
          <w:p w14:paraId="70A99EB3" w14:textId="77777777" w:rsidR="00480E18" w:rsidRDefault="00480E18" w:rsidP="003F2207">
            <w:pPr>
              <w:rPr>
                <w:rStyle w:val="Zwaar"/>
              </w:rPr>
            </w:pPr>
          </w:p>
          <w:p w14:paraId="363A254D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Londenreis (klas 2)</w:t>
            </w:r>
          </w:p>
          <w:p w14:paraId="6FB5C094" w14:textId="77777777" w:rsidR="00480E18" w:rsidRDefault="00480E18" w:rsidP="003F2207">
            <w:pPr>
              <w:rPr>
                <w:rStyle w:val="Zwaar"/>
              </w:rPr>
            </w:pPr>
          </w:p>
          <w:p w14:paraId="2AA9E427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Examentrainingen (4M,5H,6A)</w:t>
            </w:r>
          </w:p>
        </w:tc>
        <w:tc>
          <w:tcPr>
            <w:tcW w:w="1982" w:type="dxa"/>
            <w:shd w:val="clear" w:color="auto" w:fill="66F5E4" w:themeFill="accent3" w:themeFillTint="66"/>
          </w:tcPr>
          <w:p w14:paraId="52A285B5" w14:textId="56A2CC45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3FF04CEB" w14:textId="517A2BCD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1BA28" w:themeFill="accent5"/>
          </w:tcPr>
          <w:p w14:paraId="00C396E3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>6</w:t>
            </w:r>
          </w:p>
          <w:p w14:paraId="6A8028D3" w14:textId="77777777" w:rsidR="00480E18" w:rsidRDefault="00480E18" w:rsidP="003F2207">
            <w:pPr>
              <w:rPr>
                <w:rStyle w:val="Zwaar"/>
              </w:rPr>
            </w:pPr>
          </w:p>
          <w:p w14:paraId="51AB26DB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meivakantie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2DFE7CB2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</w:t>
            </w:r>
            <w:r>
              <w:rPr>
                <w:rStyle w:val="Zwaar"/>
              </w:rPr>
              <w:t xml:space="preserve">7 </w:t>
            </w:r>
          </w:p>
          <w:p w14:paraId="17028A0A" w14:textId="77777777" w:rsidR="00480E18" w:rsidRDefault="00480E18" w:rsidP="003F2207">
            <w:pPr>
              <w:rPr>
                <w:rStyle w:val="Zwaar"/>
              </w:rPr>
            </w:pPr>
          </w:p>
          <w:p w14:paraId="57765F26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Koningsdag</w:t>
            </w:r>
          </w:p>
        </w:tc>
        <w:tc>
          <w:tcPr>
            <w:tcW w:w="2077" w:type="dxa"/>
            <w:shd w:val="clear" w:color="auto" w:fill="F1BA28" w:themeFill="accent5"/>
          </w:tcPr>
          <w:p w14:paraId="732D1383" w14:textId="21956F6E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</w:p>
        </w:tc>
      </w:tr>
      <w:tr w:rsidR="00480E18" w:rsidRPr="006172F3" w14:paraId="053EBF49" w14:textId="77777777" w:rsidTr="009876B5">
        <w:trPr>
          <w:gridAfter w:val="5"/>
          <w:wAfter w:w="10288" w:type="dxa"/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2E00C065" w14:textId="4EC77407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168" w:type="dxa"/>
            <w:shd w:val="clear" w:color="auto" w:fill="F1BA28" w:themeFill="accent5"/>
          </w:tcPr>
          <w:p w14:paraId="6DE1A9DF" w14:textId="7CE0952A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</w:tc>
      </w:tr>
    </w:tbl>
    <w:p w14:paraId="166AA5C9" w14:textId="77777777" w:rsidR="005B6ED5" w:rsidRDefault="005B6ED5" w:rsidP="00E60189">
      <w:pPr>
        <w:sectPr w:rsidR="005B6ED5" w:rsidSect="00A5547F">
          <w:headerReference w:type="first" r:id="rId18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37"/>
        <w:gridCol w:w="2116"/>
        <w:gridCol w:w="2077"/>
      </w:tblGrid>
      <w:tr w:rsidR="00480E18" w:rsidRPr="006172F3" w14:paraId="6B2A9D32" w14:textId="77777777" w:rsidTr="009D5F12">
        <w:trPr>
          <w:trHeight w:hRule="exact" w:val="2487"/>
        </w:trPr>
        <w:tc>
          <w:tcPr>
            <w:tcW w:w="2075" w:type="dxa"/>
            <w:shd w:val="clear" w:color="auto" w:fill="F1BA28" w:themeFill="accent5"/>
          </w:tcPr>
          <w:p w14:paraId="7BFC458C" w14:textId="36FD3A56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Zaterdag </w:t>
            </w:r>
            <w:r w:rsidR="00480E18" w:rsidRPr="006172F3">
              <w:rPr>
                <w:rStyle w:val="Zwaar"/>
              </w:rPr>
              <w:t>1</w:t>
            </w:r>
            <w:r w:rsidR="00480E18" w:rsidRPr="006172F3">
              <w:rPr>
                <w:rStyle w:val="Zwaar"/>
              </w:rPr>
              <w:tab/>
            </w:r>
            <w:r w:rsidR="00480E18">
              <w:t xml:space="preserve"> </w:t>
            </w:r>
          </w:p>
        </w:tc>
        <w:tc>
          <w:tcPr>
            <w:tcW w:w="2075" w:type="dxa"/>
            <w:shd w:val="clear" w:color="auto" w:fill="F1BA28" w:themeFill="accent5"/>
          </w:tcPr>
          <w:p w14:paraId="1805131C" w14:textId="009C1FE0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480E18">
              <w:rPr>
                <w:rStyle w:val="Zwaar"/>
              </w:rPr>
              <w:t>2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1BA28" w:themeFill="accent5"/>
          </w:tcPr>
          <w:p w14:paraId="15BAC768" w14:textId="45DD5822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</w:t>
            </w:r>
            <w:r w:rsidR="00480E18">
              <w:rPr>
                <w:rStyle w:val="Zwaar"/>
              </w:rPr>
              <w:t>3</w:t>
            </w:r>
          </w:p>
          <w:p w14:paraId="39809708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2076" w:type="dxa"/>
            <w:shd w:val="clear" w:color="auto" w:fill="F1BA28" w:themeFill="accent5"/>
          </w:tcPr>
          <w:p w14:paraId="152ED4DE" w14:textId="23DC33AA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Dinsdag </w:t>
            </w:r>
            <w:r w:rsidR="00480E18" w:rsidRPr="006172F3">
              <w:rPr>
                <w:rStyle w:val="Zwaar"/>
              </w:rPr>
              <w:t>4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37" w:type="dxa"/>
            <w:shd w:val="clear" w:color="auto" w:fill="F1BA28" w:themeFill="accent5"/>
          </w:tcPr>
          <w:p w14:paraId="40A8FCA6" w14:textId="583AD2AA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480E18" w:rsidRPr="006172F3">
              <w:rPr>
                <w:rStyle w:val="Zwaar"/>
              </w:rPr>
              <w:t>5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116" w:type="dxa"/>
            <w:shd w:val="clear" w:color="auto" w:fill="F1BA28" w:themeFill="accent5"/>
          </w:tcPr>
          <w:p w14:paraId="2DF14865" w14:textId="7A87E3AC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 Donderdag </w:t>
            </w:r>
            <w:r w:rsidR="00480E18" w:rsidRPr="006172F3">
              <w:rPr>
                <w:rStyle w:val="Zwaar"/>
              </w:rPr>
              <w:t>6</w:t>
            </w:r>
          </w:p>
          <w:p w14:paraId="1C73073C" w14:textId="77777777" w:rsidR="00480E18" w:rsidRDefault="00480E18" w:rsidP="003F2207">
            <w:pPr>
              <w:rPr>
                <w:rStyle w:val="Zwaar"/>
              </w:rPr>
            </w:pPr>
          </w:p>
          <w:p w14:paraId="03E959A6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IB-examens 5HIB en 6AIB (let op tijdens vakantie)</w:t>
            </w:r>
          </w:p>
          <w:p w14:paraId="2A20E868" w14:textId="77777777" w:rsidR="00480E18" w:rsidRDefault="00480E18" w:rsidP="003F2207">
            <w:pPr>
              <w:rPr>
                <w:rStyle w:val="Zwaar"/>
              </w:rPr>
            </w:pPr>
          </w:p>
          <w:p w14:paraId="4B80B2F9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Hemelvaartsdag</w:t>
            </w:r>
          </w:p>
        </w:tc>
        <w:tc>
          <w:tcPr>
            <w:tcW w:w="2077" w:type="dxa"/>
            <w:shd w:val="clear" w:color="auto" w:fill="F1BA28" w:themeFill="accent5"/>
          </w:tcPr>
          <w:p w14:paraId="235EE874" w14:textId="78BA5610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480E18">
              <w:rPr>
                <w:rStyle w:val="Zwaar"/>
              </w:rPr>
              <w:t>7</w:t>
            </w:r>
          </w:p>
          <w:p w14:paraId="0B08767F" w14:textId="77777777" w:rsidR="00480E18" w:rsidRDefault="00480E18" w:rsidP="003F2207">
            <w:pPr>
              <w:rPr>
                <w:rStyle w:val="Zwaar"/>
              </w:rPr>
            </w:pPr>
          </w:p>
          <w:p w14:paraId="5EB69D22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IB-examens 5HIB en 6AIB (let op tijdens vakantie)</w:t>
            </w:r>
          </w:p>
          <w:p w14:paraId="1EB707A2" w14:textId="77777777" w:rsidR="00480E18" w:rsidRDefault="00480E18" w:rsidP="003F2207">
            <w:pPr>
              <w:rPr>
                <w:rStyle w:val="Zwaar"/>
              </w:rPr>
            </w:pPr>
          </w:p>
          <w:p w14:paraId="6EAC8301" w14:textId="77777777" w:rsidR="00480E18" w:rsidRPr="006172F3" w:rsidRDefault="00480E18" w:rsidP="003F2207">
            <w:pPr>
              <w:rPr>
                <w:rStyle w:val="Zwaar"/>
              </w:rPr>
            </w:pPr>
          </w:p>
        </w:tc>
      </w:tr>
      <w:tr w:rsidR="00480E18" w:rsidRPr="006172F3" w14:paraId="6153C7F1" w14:textId="77777777" w:rsidTr="009D5F12">
        <w:trPr>
          <w:trHeight w:hRule="exact" w:val="3279"/>
        </w:trPr>
        <w:tc>
          <w:tcPr>
            <w:tcW w:w="2075" w:type="dxa"/>
            <w:shd w:val="clear" w:color="auto" w:fill="66F5E4" w:themeFill="accent3" w:themeFillTint="66"/>
          </w:tcPr>
          <w:p w14:paraId="5CDD6D4A" w14:textId="3CFE34DE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35B69FE7" w14:textId="0A5FCFA9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3A212999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0</w:t>
            </w:r>
          </w:p>
          <w:p w14:paraId="2545B3C4" w14:textId="77777777" w:rsidR="00480E18" w:rsidRDefault="00480E18" w:rsidP="003F2207">
            <w:pPr>
              <w:rPr>
                <w:rStyle w:val="Zwaar"/>
              </w:rPr>
            </w:pPr>
          </w:p>
          <w:p w14:paraId="7E0E303B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lessen na meivakantie</w:t>
            </w:r>
          </w:p>
          <w:p w14:paraId="015D32F6" w14:textId="77777777" w:rsidR="00480E18" w:rsidRDefault="00480E18" w:rsidP="003F2207">
            <w:pPr>
              <w:rPr>
                <w:rStyle w:val="Zwaar"/>
              </w:rPr>
            </w:pPr>
          </w:p>
          <w:p w14:paraId="6F78ADA7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1 (TAS)+ </w:t>
            </w:r>
            <w:proofErr w:type="spellStart"/>
            <w:r>
              <w:rPr>
                <w:rStyle w:val="Zwaar"/>
              </w:rPr>
              <w:t>burgerschapmeten</w:t>
            </w:r>
            <w:proofErr w:type="spellEnd"/>
          </w:p>
          <w:p w14:paraId="03AAD8E8" w14:textId="77777777" w:rsidR="00480E18" w:rsidRDefault="00480E18" w:rsidP="003F2207">
            <w:pPr>
              <w:rPr>
                <w:rStyle w:val="Zwaar"/>
              </w:rPr>
            </w:pPr>
          </w:p>
          <w:p w14:paraId="4C4FF740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Examentrainingen (4M,5H,6A)</w:t>
            </w:r>
          </w:p>
        </w:tc>
        <w:tc>
          <w:tcPr>
            <w:tcW w:w="2076" w:type="dxa"/>
            <w:shd w:val="clear" w:color="auto" w:fill="FFFFFF" w:themeFill="background1"/>
          </w:tcPr>
          <w:p w14:paraId="32CD2A38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</w:p>
          <w:p w14:paraId="03D96344" w14:textId="77777777" w:rsidR="00480E18" w:rsidRDefault="00480E18" w:rsidP="003F2207">
            <w:pPr>
              <w:rPr>
                <w:rStyle w:val="Zwaar"/>
              </w:rPr>
            </w:pPr>
          </w:p>
          <w:p w14:paraId="45C1CEAA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1 (TAS)+ </w:t>
            </w:r>
            <w:proofErr w:type="spellStart"/>
            <w:r>
              <w:rPr>
                <w:rStyle w:val="Zwaar"/>
              </w:rPr>
              <w:t>burgerschapmeten</w:t>
            </w:r>
            <w:proofErr w:type="spellEnd"/>
          </w:p>
          <w:p w14:paraId="37223AFB" w14:textId="77777777" w:rsidR="00480E18" w:rsidRDefault="00480E18" w:rsidP="003F2207">
            <w:pPr>
              <w:rPr>
                <w:rStyle w:val="Zwaar"/>
              </w:rPr>
            </w:pPr>
          </w:p>
          <w:p w14:paraId="373D8640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Examentrainingen (4M,5H,6A)</w:t>
            </w:r>
          </w:p>
        </w:tc>
        <w:tc>
          <w:tcPr>
            <w:tcW w:w="2037" w:type="dxa"/>
            <w:shd w:val="clear" w:color="auto" w:fill="FFFFFF" w:themeFill="background1"/>
          </w:tcPr>
          <w:p w14:paraId="4E5421A3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</w:p>
          <w:p w14:paraId="0C9B42A2" w14:textId="77777777" w:rsidR="00480E18" w:rsidRDefault="00480E18" w:rsidP="003F2207">
            <w:pPr>
              <w:rPr>
                <w:rStyle w:val="Zwaar"/>
              </w:rPr>
            </w:pPr>
          </w:p>
          <w:p w14:paraId="3B580137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1 (TAS)+ </w:t>
            </w:r>
            <w:proofErr w:type="spellStart"/>
            <w:r>
              <w:rPr>
                <w:rStyle w:val="Zwaar"/>
              </w:rPr>
              <w:t>burgerschapmeten</w:t>
            </w:r>
            <w:proofErr w:type="spellEnd"/>
          </w:p>
        </w:tc>
        <w:tc>
          <w:tcPr>
            <w:tcW w:w="2116" w:type="dxa"/>
            <w:shd w:val="clear" w:color="auto" w:fill="FFFFFF" w:themeFill="background1"/>
          </w:tcPr>
          <w:p w14:paraId="3A3375F2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</w:p>
          <w:p w14:paraId="63408C05" w14:textId="77777777" w:rsidR="00480E18" w:rsidRDefault="00480E18" w:rsidP="003F2207">
            <w:pPr>
              <w:rPr>
                <w:rStyle w:val="Zwaar"/>
              </w:rPr>
            </w:pPr>
          </w:p>
          <w:p w14:paraId="3E48841E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1(TAS) + </w:t>
            </w:r>
            <w:proofErr w:type="spellStart"/>
            <w:r>
              <w:rPr>
                <w:rStyle w:val="Zwaar"/>
              </w:rPr>
              <w:t>burgerschapmeten</w:t>
            </w:r>
            <w:proofErr w:type="spellEnd"/>
          </w:p>
          <w:p w14:paraId="7F0146BD" w14:textId="77777777" w:rsidR="00480E18" w:rsidRDefault="00480E18" w:rsidP="003F2207">
            <w:pPr>
              <w:rPr>
                <w:rStyle w:val="Zwaar"/>
              </w:rPr>
            </w:pPr>
          </w:p>
          <w:p w14:paraId="6F03CAAD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Little </w:t>
            </w:r>
            <w:proofErr w:type="spellStart"/>
            <w:r>
              <w:rPr>
                <w:rStyle w:val="Zwaar"/>
              </w:rPr>
              <w:t>Victorians</w:t>
            </w:r>
            <w:proofErr w:type="spellEnd"/>
            <w:r>
              <w:rPr>
                <w:rStyle w:val="Zwaar"/>
              </w:rPr>
              <w:t xml:space="preserve"> (klas 1</w:t>
            </w:r>
          </w:p>
          <w:p w14:paraId="7F833F03" w14:textId="77777777" w:rsidR="00480E18" w:rsidRDefault="00480E18" w:rsidP="003F2207">
            <w:pPr>
              <w:rPr>
                <w:rStyle w:val="Zwaar"/>
              </w:rPr>
            </w:pPr>
          </w:p>
          <w:p w14:paraId="69155325" w14:textId="672CE52B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Herkansen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3</w:t>
            </w:r>
          </w:p>
          <w:p w14:paraId="7223926C" w14:textId="77777777" w:rsidR="00480E18" w:rsidRPr="006172F3" w:rsidRDefault="00480E18" w:rsidP="003F2207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59B52D39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</w:p>
          <w:p w14:paraId="1694C471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1(TAS) + </w:t>
            </w:r>
            <w:proofErr w:type="spellStart"/>
            <w:r>
              <w:rPr>
                <w:rStyle w:val="Zwaar"/>
              </w:rPr>
              <w:t>burgerschapmeten</w:t>
            </w:r>
            <w:proofErr w:type="spellEnd"/>
          </w:p>
          <w:p w14:paraId="6440E9A2" w14:textId="77777777" w:rsidR="00480E18" w:rsidRDefault="00480E18" w:rsidP="003F2207">
            <w:pPr>
              <w:rPr>
                <w:rStyle w:val="Zwaar"/>
              </w:rPr>
            </w:pPr>
          </w:p>
          <w:p w14:paraId="294FC9BD" w14:textId="77777777" w:rsidR="00480E18" w:rsidRDefault="00480E18" w:rsidP="003F2207">
            <w:pPr>
              <w:rPr>
                <w:rStyle w:val="Zwaar"/>
              </w:rPr>
            </w:pPr>
          </w:p>
          <w:p w14:paraId="74FB21FC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tijdvak 1 eindexamens (4M, 5H,6A)</w:t>
            </w:r>
          </w:p>
        </w:tc>
      </w:tr>
      <w:tr w:rsidR="00480E18" w:rsidRPr="006172F3" w14:paraId="0EA2224C" w14:textId="77777777" w:rsidTr="009D5F12">
        <w:trPr>
          <w:trHeight w:hRule="exact" w:val="1701"/>
        </w:trPr>
        <w:tc>
          <w:tcPr>
            <w:tcW w:w="2075" w:type="dxa"/>
            <w:shd w:val="clear" w:color="auto" w:fill="66F5E4" w:themeFill="accent3" w:themeFillTint="66"/>
          </w:tcPr>
          <w:p w14:paraId="662A4B14" w14:textId="5871B3DC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7F8F38FF" w14:textId="439AA34A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9876B5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1BA28" w:themeFill="accent5"/>
          </w:tcPr>
          <w:p w14:paraId="348A7CB5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</w:p>
          <w:p w14:paraId="3FDEFF26" w14:textId="77777777" w:rsidR="00480E18" w:rsidRDefault="00480E18" w:rsidP="003F2207">
            <w:pPr>
              <w:rPr>
                <w:rStyle w:val="Zwaar"/>
              </w:rPr>
            </w:pPr>
          </w:p>
          <w:p w14:paraId="68EF3503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Tweede Pinksterdag</w:t>
            </w:r>
          </w:p>
        </w:tc>
        <w:tc>
          <w:tcPr>
            <w:tcW w:w="2076" w:type="dxa"/>
            <w:shd w:val="clear" w:color="auto" w:fill="FFFFFF" w:themeFill="background1"/>
          </w:tcPr>
          <w:p w14:paraId="3BD1969F" w14:textId="77777777" w:rsidR="00480E18" w:rsidRDefault="00480E18" w:rsidP="003F2207"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  <w:p w14:paraId="728C2621" w14:textId="77777777" w:rsidR="00480E18" w:rsidRDefault="00480E18" w:rsidP="003F2207"/>
          <w:p w14:paraId="059FAE10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2 (TAS)</w:t>
            </w:r>
          </w:p>
        </w:tc>
        <w:tc>
          <w:tcPr>
            <w:tcW w:w="2037" w:type="dxa"/>
            <w:shd w:val="clear" w:color="auto" w:fill="FFFFFF" w:themeFill="background1"/>
          </w:tcPr>
          <w:p w14:paraId="59E548D8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</w:p>
          <w:p w14:paraId="4C2866AD" w14:textId="77777777" w:rsidR="00480E18" w:rsidRDefault="00480E18" w:rsidP="003F2207">
            <w:pPr>
              <w:rPr>
                <w:rStyle w:val="Zwaar"/>
              </w:rPr>
            </w:pPr>
          </w:p>
          <w:p w14:paraId="44F7DD61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2 (TAS)</w:t>
            </w:r>
          </w:p>
        </w:tc>
        <w:tc>
          <w:tcPr>
            <w:tcW w:w="2116" w:type="dxa"/>
            <w:shd w:val="clear" w:color="auto" w:fill="FFFFFF" w:themeFill="background1"/>
          </w:tcPr>
          <w:p w14:paraId="73F4A69B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</w:p>
          <w:p w14:paraId="0BA87662" w14:textId="77777777" w:rsidR="00480E18" w:rsidRDefault="00480E18" w:rsidP="003F2207">
            <w:pPr>
              <w:rPr>
                <w:rStyle w:val="Zwaar"/>
              </w:rPr>
            </w:pPr>
          </w:p>
          <w:p w14:paraId="515703BE" w14:textId="77777777" w:rsidR="009D5F12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2 </w:t>
            </w:r>
          </w:p>
          <w:p w14:paraId="58D23AA2" w14:textId="4060818E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(TAS)</w:t>
            </w:r>
          </w:p>
        </w:tc>
        <w:tc>
          <w:tcPr>
            <w:tcW w:w="2077" w:type="dxa"/>
            <w:shd w:val="clear" w:color="auto" w:fill="FFFFFF" w:themeFill="background1"/>
          </w:tcPr>
          <w:p w14:paraId="14203910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</w:p>
          <w:p w14:paraId="3339D6FB" w14:textId="77777777" w:rsidR="00480E18" w:rsidRDefault="00480E18" w:rsidP="003F2207">
            <w:pPr>
              <w:rPr>
                <w:rStyle w:val="Zwaar"/>
              </w:rPr>
            </w:pPr>
          </w:p>
          <w:p w14:paraId="4CF92F8D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2 (TAS)</w:t>
            </w:r>
          </w:p>
        </w:tc>
      </w:tr>
      <w:tr w:rsidR="00480E18" w:rsidRPr="006172F3" w14:paraId="4BDA08A0" w14:textId="77777777" w:rsidTr="009D5F12">
        <w:trPr>
          <w:trHeight w:hRule="exact" w:val="2062"/>
        </w:trPr>
        <w:tc>
          <w:tcPr>
            <w:tcW w:w="2075" w:type="dxa"/>
            <w:shd w:val="clear" w:color="auto" w:fill="66F5E4" w:themeFill="accent3" w:themeFillTint="66"/>
          </w:tcPr>
          <w:p w14:paraId="7D0A6A90" w14:textId="620D88A1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lastRenderedPageBreak/>
              <w:t>22</w:t>
            </w:r>
            <w:r w:rsidR="00F308F1">
              <w:rPr>
                <w:rStyle w:val="Zwaar"/>
              </w:rPr>
              <w:t xml:space="preserve">       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13A715EB" w14:textId="5BB8CC25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0C0098BD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</w:p>
          <w:p w14:paraId="0DF03F43" w14:textId="77777777" w:rsidR="00480E18" w:rsidRDefault="00480E18" w:rsidP="003F2207">
            <w:pPr>
              <w:rPr>
                <w:rStyle w:val="Zwaar"/>
              </w:rPr>
            </w:pPr>
          </w:p>
          <w:p w14:paraId="54B7B472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3 en 4 </w:t>
            </w:r>
          </w:p>
        </w:tc>
        <w:tc>
          <w:tcPr>
            <w:tcW w:w="2076" w:type="dxa"/>
            <w:shd w:val="clear" w:color="auto" w:fill="FFFFFF" w:themeFill="background1"/>
          </w:tcPr>
          <w:p w14:paraId="269261B7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</w:p>
          <w:p w14:paraId="58BB7D53" w14:textId="77777777" w:rsidR="00480E18" w:rsidRDefault="00480E18" w:rsidP="003F2207">
            <w:pPr>
              <w:rPr>
                <w:rStyle w:val="Zwaar"/>
              </w:rPr>
            </w:pPr>
          </w:p>
          <w:p w14:paraId="2BC3BCCF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3 en 4</w:t>
            </w:r>
          </w:p>
        </w:tc>
        <w:tc>
          <w:tcPr>
            <w:tcW w:w="2037" w:type="dxa"/>
            <w:shd w:val="clear" w:color="auto" w:fill="FFFFFF" w:themeFill="background1"/>
          </w:tcPr>
          <w:p w14:paraId="0F2F1B02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</w:p>
          <w:p w14:paraId="1D2BCBFC" w14:textId="77777777" w:rsidR="00480E18" w:rsidRDefault="00480E18" w:rsidP="003F2207">
            <w:pPr>
              <w:rPr>
                <w:rStyle w:val="Zwaar"/>
              </w:rPr>
            </w:pPr>
          </w:p>
          <w:p w14:paraId="343D3520" w14:textId="1DA69A21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Dia-toetsen klas </w:t>
            </w:r>
            <w:r w:rsidR="009D5F12">
              <w:rPr>
                <w:rStyle w:val="Zwaar"/>
              </w:rPr>
              <w:t>3</w:t>
            </w:r>
            <w:r>
              <w:rPr>
                <w:rStyle w:val="Zwaar"/>
              </w:rPr>
              <w:t>en 4</w:t>
            </w:r>
          </w:p>
        </w:tc>
        <w:tc>
          <w:tcPr>
            <w:tcW w:w="2116" w:type="dxa"/>
            <w:shd w:val="clear" w:color="auto" w:fill="FFFFFF" w:themeFill="background1"/>
          </w:tcPr>
          <w:p w14:paraId="2B2BD768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</w:p>
          <w:p w14:paraId="60F8FA73" w14:textId="4AAD091C" w:rsidR="009D5F12" w:rsidRDefault="009D5F12" w:rsidP="003F2207">
            <w:pPr>
              <w:rPr>
                <w:rStyle w:val="Zwaar"/>
              </w:rPr>
            </w:pPr>
            <w:r>
              <w:rPr>
                <w:rStyle w:val="Zwaar"/>
              </w:rPr>
              <w:t>]</w:t>
            </w:r>
          </w:p>
          <w:p w14:paraId="4BF36EE5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3 en 4</w:t>
            </w:r>
          </w:p>
          <w:p w14:paraId="54F23748" w14:textId="77777777" w:rsidR="00480E18" w:rsidRDefault="00480E18" w:rsidP="003F2207">
            <w:pPr>
              <w:rPr>
                <w:rStyle w:val="Zwaar"/>
              </w:rPr>
            </w:pPr>
          </w:p>
          <w:p w14:paraId="6B3FBB2A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Cambridge </w:t>
            </w:r>
            <w:proofErr w:type="spellStart"/>
            <w:r>
              <w:rPr>
                <w:rStyle w:val="Zwaar"/>
              </w:rPr>
              <w:t>prep</w:t>
            </w:r>
            <w:proofErr w:type="spellEnd"/>
            <w:r>
              <w:rPr>
                <w:rStyle w:val="Zwaar"/>
              </w:rPr>
              <w:t xml:space="preserve"> klas 3HT,3AT</w:t>
            </w:r>
          </w:p>
        </w:tc>
        <w:tc>
          <w:tcPr>
            <w:tcW w:w="2077" w:type="dxa"/>
            <w:shd w:val="clear" w:color="auto" w:fill="FFFFFF" w:themeFill="background1"/>
          </w:tcPr>
          <w:p w14:paraId="06FC3DB0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</w:p>
          <w:p w14:paraId="15D72CFB" w14:textId="77777777" w:rsidR="00480E18" w:rsidRDefault="00480E18" w:rsidP="003F2207">
            <w:pPr>
              <w:rPr>
                <w:rStyle w:val="Zwaar"/>
              </w:rPr>
            </w:pPr>
          </w:p>
          <w:p w14:paraId="7AE55AD1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Dia-toetsen klas 3 en 4</w:t>
            </w:r>
          </w:p>
        </w:tc>
      </w:tr>
      <w:tr w:rsidR="00480E18" w:rsidRPr="006172F3" w14:paraId="0299BF10" w14:textId="77777777" w:rsidTr="009876B5">
        <w:trPr>
          <w:gridAfter w:val="4"/>
          <w:wAfter w:w="8306" w:type="dxa"/>
          <w:trHeight w:hRule="exact" w:val="1701"/>
        </w:trPr>
        <w:tc>
          <w:tcPr>
            <w:tcW w:w="2075" w:type="dxa"/>
            <w:shd w:val="clear" w:color="auto" w:fill="66F5E4" w:themeFill="accent3" w:themeFillTint="66"/>
          </w:tcPr>
          <w:p w14:paraId="0689AFFB" w14:textId="520B3DBE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6B30D918" w14:textId="55A01A4D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5" w:type="dxa"/>
            <w:shd w:val="clear" w:color="auto" w:fill="FFFFFF" w:themeFill="background1"/>
          </w:tcPr>
          <w:p w14:paraId="4C054E4D" w14:textId="7A1DDA74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</w:p>
        </w:tc>
      </w:tr>
    </w:tbl>
    <w:p w14:paraId="0C4CC794" w14:textId="77777777" w:rsidR="005B6ED5" w:rsidRDefault="005B6ED5" w:rsidP="00E60189">
      <w:pPr>
        <w:sectPr w:rsidR="005B6ED5" w:rsidSect="00A5547F">
          <w:headerReference w:type="first" r:id="rId19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75"/>
        <w:gridCol w:w="2075"/>
        <w:gridCol w:w="2075"/>
        <w:gridCol w:w="2076"/>
        <w:gridCol w:w="2076"/>
        <w:gridCol w:w="2077"/>
        <w:gridCol w:w="2077"/>
      </w:tblGrid>
      <w:tr w:rsidR="00480E18" w:rsidRPr="006172F3" w14:paraId="2846C44B" w14:textId="77777777" w:rsidTr="00F308F1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0DC43231" w14:textId="437BCC35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Dinsdag </w:t>
            </w:r>
            <w:r w:rsidR="00480E18" w:rsidRPr="006172F3">
              <w:rPr>
                <w:rStyle w:val="Zwaar"/>
              </w:rPr>
              <w:t>1</w:t>
            </w:r>
          </w:p>
          <w:p w14:paraId="3AC63B32" w14:textId="77777777" w:rsidR="00480E18" w:rsidRDefault="00480E18" w:rsidP="003F2207">
            <w:pPr>
              <w:rPr>
                <w:rStyle w:val="Zwaar"/>
              </w:rPr>
            </w:pPr>
          </w:p>
          <w:p w14:paraId="61D9CC3F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Cambridge examens 3AT,3HT,4M</w:t>
            </w:r>
          </w:p>
        </w:tc>
        <w:tc>
          <w:tcPr>
            <w:tcW w:w="2075" w:type="dxa"/>
            <w:shd w:val="clear" w:color="auto" w:fill="FFFFFF" w:themeFill="background1"/>
          </w:tcPr>
          <w:p w14:paraId="7B7D79FB" w14:textId="6927D289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Woensdag </w:t>
            </w:r>
            <w:r w:rsidR="00480E18">
              <w:rPr>
                <w:rStyle w:val="Zwaar"/>
              </w:rPr>
              <w:t>2</w:t>
            </w:r>
          </w:p>
          <w:p w14:paraId="17BD7E02" w14:textId="77777777" w:rsidR="00480E18" w:rsidRDefault="00480E18" w:rsidP="003F2207">
            <w:pPr>
              <w:rPr>
                <w:rStyle w:val="Zwaar"/>
              </w:rPr>
            </w:pPr>
          </w:p>
          <w:p w14:paraId="5B97D4E3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Cambridge examens 3AT,3HT,4M</w:t>
            </w:r>
          </w:p>
        </w:tc>
        <w:tc>
          <w:tcPr>
            <w:tcW w:w="2075" w:type="dxa"/>
            <w:shd w:val="clear" w:color="auto" w:fill="FFFFFF" w:themeFill="background1"/>
          </w:tcPr>
          <w:p w14:paraId="6ACEF136" w14:textId="76D11C56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Donderdag </w:t>
            </w:r>
            <w:r w:rsidR="00480E18">
              <w:rPr>
                <w:rStyle w:val="Zwaar"/>
              </w:rPr>
              <w:t>3</w:t>
            </w:r>
          </w:p>
          <w:p w14:paraId="2008A246" w14:textId="77777777" w:rsidR="00480E18" w:rsidRDefault="00480E18" w:rsidP="003F2207">
            <w:pPr>
              <w:rPr>
                <w:rStyle w:val="Zwaar"/>
              </w:rPr>
            </w:pPr>
          </w:p>
          <w:p w14:paraId="06462270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Capellen</w:t>
            </w:r>
            <w:proofErr w:type="spellEnd"/>
            <w:r>
              <w:rPr>
                <w:rStyle w:val="Zwaar"/>
              </w:rPr>
              <w:t xml:space="preserve"> English Academy: Cambridge examens 3AT,3HT,4M</w:t>
            </w:r>
          </w:p>
        </w:tc>
        <w:tc>
          <w:tcPr>
            <w:tcW w:w="2076" w:type="dxa"/>
            <w:shd w:val="clear" w:color="auto" w:fill="FFFFFF" w:themeFill="background1"/>
          </w:tcPr>
          <w:p w14:paraId="4BA3CF58" w14:textId="0E3DDD74" w:rsidR="00480E18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480E18" w:rsidRPr="006172F3">
              <w:rPr>
                <w:rStyle w:val="Zwaar"/>
              </w:rPr>
              <w:t>4</w:t>
            </w:r>
          </w:p>
          <w:p w14:paraId="665646B2" w14:textId="77777777" w:rsidR="00480E18" w:rsidRDefault="00480E18" w:rsidP="003F2207">
            <w:pPr>
              <w:rPr>
                <w:rStyle w:val="Zwaar"/>
              </w:rPr>
            </w:pPr>
          </w:p>
          <w:p w14:paraId="16E311CE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Afronding keukenopdracht 3MT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202EB7F9" w14:textId="698A1FAA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480E18" w:rsidRPr="006172F3">
              <w:rPr>
                <w:rStyle w:val="Zwaar"/>
              </w:rPr>
              <w:t>5</w:t>
            </w:r>
            <w:r w:rsidR="00F308F1">
              <w:rPr>
                <w:rStyle w:val="Zwaar"/>
              </w:rPr>
              <w:t xml:space="preserve">    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3B547E69" w14:textId="40E244F2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480E18" w:rsidRPr="006172F3">
              <w:rPr>
                <w:rStyle w:val="Zwaar"/>
              </w:rPr>
              <w:t>6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7" w:type="dxa"/>
            <w:shd w:val="clear" w:color="auto" w:fill="FFFFFF" w:themeFill="background1"/>
          </w:tcPr>
          <w:p w14:paraId="33824967" w14:textId="60895CAB" w:rsidR="00480E18" w:rsidRPr="006172F3" w:rsidRDefault="00554A53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Maandag </w:t>
            </w:r>
            <w:r w:rsidR="00480E18" w:rsidRPr="006172F3">
              <w:rPr>
                <w:rStyle w:val="Zwaar"/>
              </w:rPr>
              <w:t>7</w:t>
            </w:r>
            <w:r w:rsidR="00480E18" w:rsidRPr="006172F3">
              <w:rPr>
                <w:rStyle w:val="Zwaar"/>
              </w:rPr>
              <w:tab/>
            </w:r>
          </w:p>
        </w:tc>
      </w:tr>
      <w:tr w:rsidR="00480E18" w:rsidRPr="006172F3" w14:paraId="4D3FB5FB" w14:textId="77777777" w:rsidTr="00F308F1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3DE53CD9" w14:textId="3545C8D8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1E5C353D" w14:textId="5E2B115B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527327EC" w14:textId="1C615C9F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1BA28" w:themeFill="accent5"/>
          </w:tcPr>
          <w:p w14:paraId="26CF5C82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</w:p>
          <w:p w14:paraId="7C1C9D8C" w14:textId="77777777" w:rsidR="00480E18" w:rsidRDefault="00480E18" w:rsidP="003F2207">
            <w:pPr>
              <w:rPr>
                <w:rStyle w:val="Zwaar"/>
              </w:rPr>
            </w:pPr>
          </w:p>
          <w:p w14:paraId="70D4F825" w14:textId="3F515291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Studiedag (leerlingen </w:t>
            </w:r>
            <w:proofErr w:type="spellStart"/>
            <w:r>
              <w:rPr>
                <w:rStyle w:val="Zwaar"/>
              </w:rPr>
              <w:t>lesvrij</w:t>
            </w:r>
            <w:proofErr w:type="spellEnd"/>
            <w:r>
              <w:rPr>
                <w:rStyle w:val="Zwaar"/>
              </w:rPr>
              <w:t>)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3540A00C" w14:textId="2B5B8272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12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0B48C8E6" w14:textId="7B01D9C9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024FDF8C" w14:textId="03F82310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</w:p>
        </w:tc>
      </w:tr>
      <w:tr w:rsidR="00480E18" w:rsidRPr="006172F3" w14:paraId="26193252" w14:textId="77777777" w:rsidTr="00F308F1">
        <w:trPr>
          <w:trHeight w:hRule="exact" w:val="1701"/>
        </w:trPr>
        <w:tc>
          <w:tcPr>
            <w:tcW w:w="2075" w:type="dxa"/>
            <w:shd w:val="clear" w:color="auto" w:fill="FFFFFF" w:themeFill="background1"/>
          </w:tcPr>
          <w:p w14:paraId="203539E7" w14:textId="5136D8D0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FFFFFF" w:themeFill="background1"/>
          </w:tcPr>
          <w:p w14:paraId="34FB039F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</w:p>
          <w:p w14:paraId="1CC6C727" w14:textId="77777777" w:rsidR="00480E18" w:rsidRDefault="00480E18" w:rsidP="003F2207">
            <w:pPr>
              <w:rPr>
                <w:rStyle w:val="Zwaar"/>
              </w:rPr>
            </w:pPr>
          </w:p>
          <w:p w14:paraId="10D2D539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Uitslag examens tijdvak 1</w:t>
            </w:r>
          </w:p>
        </w:tc>
        <w:tc>
          <w:tcPr>
            <w:tcW w:w="2075" w:type="dxa"/>
            <w:shd w:val="clear" w:color="auto" w:fill="FFFFFF" w:themeFill="background1"/>
          </w:tcPr>
          <w:p w14:paraId="034AAC13" w14:textId="4028954E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FFFFFF" w:themeFill="background1"/>
          </w:tcPr>
          <w:p w14:paraId="62B80980" w14:textId="6FF4A0D5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495160F9" w14:textId="39D0F725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52020965" w14:textId="1CF28135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332F58D6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</w:p>
          <w:p w14:paraId="3A6FC7DC" w14:textId="77777777" w:rsidR="00480E18" w:rsidRDefault="00480E18" w:rsidP="003F2207">
            <w:pPr>
              <w:rPr>
                <w:rStyle w:val="Zwaar"/>
              </w:rPr>
            </w:pPr>
          </w:p>
          <w:p w14:paraId="6D530CA6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(klas 1,2,3,4HV,5V)</w:t>
            </w:r>
          </w:p>
        </w:tc>
      </w:tr>
      <w:tr w:rsidR="00480E18" w:rsidRPr="006172F3" w14:paraId="268943B6" w14:textId="77777777" w:rsidTr="009D5F12">
        <w:trPr>
          <w:trHeight w:hRule="exact" w:val="2463"/>
        </w:trPr>
        <w:tc>
          <w:tcPr>
            <w:tcW w:w="2075" w:type="dxa"/>
            <w:shd w:val="clear" w:color="auto" w:fill="FFFFFF" w:themeFill="background1"/>
          </w:tcPr>
          <w:p w14:paraId="2FAC2A90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</w:p>
          <w:p w14:paraId="7AE9A7AE" w14:textId="77777777" w:rsidR="00480E18" w:rsidRDefault="00480E18" w:rsidP="003F2207">
            <w:pPr>
              <w:rPr>
                <w:rStyle w:val="Zwaar"/>
              </w:rPr>
            </w:pPr>
          </w:p>
          <w:p w14:paraId="70D2C873" w14:textId="77777777" w:rsidR="00480E18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(klas 1,2,3,4HV,5V)</w:t>
            </w:r>
          </w:p>
          <w:p w14:paraId="6160E8EC" w14:textId="77777777" w:rsidR="00480E18" w:rsidRDefault="00480E18" w:rsidP="003F2207">
            <w:pPr>
              <w:rPr>
                <w:rStyle w:val="Zwaar"/>
              </w:rPr>
            </w:pPr>
          </w:p>
          <w:p w14:paraId="5DD49D65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Start tijdvak 2 eindexamens</w:t>
            </w:r>
          </w:p>
        </w:tc>
        <w:tc>
          <w:tcPr>
            <w:tcW w:w="2075" w:type="dxa"/>
            <w:shd w:val="clear" w:color="auto" w:fill="FFFFFF" w:themeFill="background1"/>
          </w:tcPr>
          <w:p w14:paraId="40A7089A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</w:p>
          <w:p w14:paraId="6301DEC6" w14:textId="77777777" w:rsidR="00480E18" w:rsidRDefault="00480E18" w:rsidP="003F2207">
            <w:pPr>
              <w:rPr>
                <w:rStyle w:val="Zwaar"/>
              </w:rPr>
            </w:pPr>
          </w:p>
          <w:p w14:paraId="59CC422C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(klas 1,2,3,4HV,5V)</w:t>
            </w:r>
          </w:p>
        </w:tc>
        <w:tc>
          <w:tcPr>
            <w:tcW w:w="2075" w:type="dxa"/>
            <w:shd w:val="clear" w:color="auto" w:fill="FFFFFF" w:themeFill="background1"/>
          </w:tcPr>
          <w:p w14:paraId="0C136F93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</w:p>
          <w:p w14:paraId="60AC08DB" w14:textId="77777777" w:rsidR="00480E18" w:rsidRDefault="00480E18" w:rsidP="003F2207">
            <w:pPr>
              <w:rPr>
                <w:rStyle w:val="Zwaar"/>
              </w:rPr>
            </w:pPr>
          </w:p>
          <w:p w14:paraId="42DCAB13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(klas 1,2,3,4HV,5V)</w:t>
            </w:r>
          </w:p>
        </w:tc>
        <w:tc>
          <w:tcPr>
            <w:tcW w:w="2076" w:type="dxa"/>
            <w:shd w:val="clear" w:color="auto" w:fill="FFFFFF" w:themeFill="background1"/>
          </w:tcPr>
          <w:p w14:paraId="269BD8DD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</w:p>
          <w:p w14:paraId="43DB4B69" w14:textId="77777777" w:rsidR="00480E18" w:rsidRDefault="00480E18" w:rsidP="003F2207">
            <w:pPr>
              <w:rPr>
                <w:rStyle w:val="Zwaar"/>
              </w:rPr>
            </w:pPr>
          </w:p>
          <w:p w14:paraId="4EE8CCAA" w14:textId="77777777" w:rsidR="00480E18" w:rsidRPr="006172F3" w:rsidRDefault="00480E18" w:rsidP="003F2207">
            <w:pPr>
              <w:rPr>
                <w:rStyle w:val="Zwaar"/>
              </w:rPr>
            </w:pP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(klas 1,2,3,4HV,5V)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54008793" w14:textId="04D59269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66F5E4" w:themeFill="accent3" w:themeFillTint="66"/>
          </w:tcPr>
          <w:p w14:paraId="335DE8DF" w14:textId="145B2FB4" w:rsidR="00480E18" w:rsidRPr="006172F3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7" w:type="dxa"/>
            <w:shd w:val="clear" w:color="auto" w:fill="FFFFFF" w:themeFill="background1"/>
          </w:tcPr>
          <w:p w14:paraId="34BB7E04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</w:p>
          <w:p w14:paraId="17DE327A" w14:textId="77777777" w:rsidR="00480E18" w:rsidRDefault="00480E18" w:rsidP="003F2207">
            <w:pPr>
              <w:rPr>
                <w:rStyle w:val="Zwaar"/>
              </w:rPr>
            </w:pPr>
          </w:p>
          <w:p w14:paraId="04ED174C" w14:textId="77777777" w:rsidR="00480E18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Werkochtend PWS (4H, 8:30)</w:t>
            </w:r>
          </w:p>
          <w:p w14:paraId="195F1084" w14:textId="77777777" w:rsidR="009D5F12" w:rsidRDefault="009D5F12" w:rsidP="003F2207">
            <w:pPr>
              <w:rPr>
                <w:rStyle w:val="Zwaar"/>
              </w:rPr>
            </w:pPr>
          </w:p>
          <w:p w14:paraId="42432FB0" w14:textId="641282B6" w:rsidR="009D5F12" w:rsidRPr="006172F3" w:rsidRDefault="009D5F12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Inhaalmoment </w:t>
            </w:r>
            <w:proofErr w:type="spellStart"/>
            <w:r>
              <w:rPr>
                <w:rStyle w:val="Zwaar"/>
              </w:rPr>
              <w:t>toetsweek</w:t>
            </w:r>
            <w:proofErr w:type="spellEnd"/>
            <w:r>
              <w:rPr>
                <w:rStyle w:val="Zwaar"/>
              </w:rPr>
              <w:t xml:space="preserve"> 4 bovenbo</w:t>
            </w:r>
            <w:r w:rsidR="00180834">
              <w:rPr>
                <w:rStyle w:val="Zwaar"/>
              </w:rPr>
              <w:t>u</w:t>
            </w:r>
            <w:r>
              <w:rPr>
                <w:rStyle w:val="Zwaar"/>
              </w:rPr>
              <w:t>w</w:t>
            </w:r>
            <w:r w:rsidR="00180834">
              <w:rPr>
                <w:rStyle w:val="Zwaar"/>
              </w:rPr>
              <w:t>/</w:t>
            </w:r>
            <w:r>
              <w:rPr>
                <w:rStyle w:val="Zwaar"/>
              </w:rPr>
              <w:t xml:space="preserve"> onderbouw</w:t>
            </w:r>
          </w:p>
        </w:tc>
      </w:tr>
      <w:tr w:rsidR="00480E18" w:rsidRPr="006172F3" w14:paraId="1211704F" w14:textId="77777777" w:rsidTr="009D5F12">
        <w:trPr>
          <w:gridAfter w:val="5"/>
          <w:wAfter w:w="10381" w:type="dxa"/>
          <w:trHeight w:hRule="exact" w:val="1353"/>
        </w:trPr>
        <w:tc>
          <w:tcPr>
            <w:tcW w:w="2075" w:type="dxa"/>
            <w:shd w:val="clear" w:color="auto" w:fill="FFFFFF" w:themeFill="background1"/>
          </w:tcPr>
          <w:p w14:paraId="7AF76F9C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</w:p>
          <w:p w14:paraId="0181B35B" w14:textId="77777777" w:rsidR="00480E18" w:rsidRDefault="00480E18" w:rsidP="003F2207">
            <w:pPr>
              <w:rPr>
                <w:rStyle w:val="Zwaar"/>
              </w:rPr>
            </w:pPr>
          </w:p>
          <w:p w14:paraId="67CA4AF3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>Bespreking toetsen onderbouw/bovenbouw</w:t>
            </w:r>
          </w:p>
        </w:tc>
        <w:tc>
          <w:tcPr>
            <w:tcW w:w="2075" w:type="dxa"/>
            <w:shd w:val="clear" w:color="auto" w:fill="FFFFFF" w:themeFill="background1"/>
          </w:tcPr>
          <w:p w14:paraId="56AA4284" w14:textId="77777777" w:rsidR="00480E18" w:rsidRDefault="00480E18" w:rsidP="003F2207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</w:p>
          <w:p w14:paraId="5CC69905" w14:textId="77777777" w:rsidR="00480E18" w:rsidRDefault="00480E18" w:rsidP="003F2207">
            <w:pPr>
              <w:rPr>
                <w:rStyle w:val="Zwaar"/>
              </w:rPr>
            </w:pPr>
          </w:p>
          <w:p w14:paraId="49E93134" w14:textId="77777777" w:rsidR="00480E18" w:rsidRPr="006172F3" w:rsidRDefault="00480E18" w:rsidP="003F2207">
            <w:pPr>
              <w:rPr>
                <w:rStyle w:val="Zwaar"/>
              </w:rPr>
            </w:pPr>
            <w:r>
              <w:rPr>
                <w:rStyle w:val="Zwaar"/>
              </w:rPr>
              <w:t xml:space="preserve">Projectweek </w:t>
            </w:r>
            <w:proofErr w:type="spellStart"/>
            <w:r>
              <w:rPr>
                <w:rStyle w:val="Zwaar"/>
              </w:rPr>
              <w:t>Lassus</w:t>
            </w:r>
            <w:proofErr w:type="spellEnd"/>
            <w:r>
              <w:rPr>
                <w:rStyle w:val="Zwaar"/>
              </w:rPr>
              <w:t xml:space="preserve"> Campus breed</w:t>
            </w:r>
          </w:p>
        </w:tc>
      </w:tr>
    </w:tbl>
    <w:p w14:paraId="2B085F7F" w14:textId="77777777" w:rsidR="005B6ED5" w:rsidRDefault="005B6ED5" w:rsidP="00E60189">
      <w:pPr>
        <w:sectPr w:rsidR="005B6ED5" w:rsidSect="00A5547F">
          <w:headerReference w:type="first" r:id="rId20"/>
          <w:pgSz w:w="16840" w:h="11900" w:orient="landscape"/>
          <w:pgMar w:top="1928" w:right="1134" w:bottom="567" w:left="1134" w:header="567" w:footer="567" w:gutter="0"/>
          <w:cols w:space="708"/>
          <w:titlePg/>
          <w:docGrid w:linePitch="360"/>
        </w:sectPr>
      </w:pPr>
    </w:p>
    <w:tbl>
      <w:tblPr>
        <w:tblStyle w:val="BasisTabel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065"/>
        <w:gridCol w:w="2112"/>
        <w:gridCol w:w="2064"/>
        <w:gridCol w:w="2065"/>
        <w:gridCol w:w="2111"/>
        <w:gridCol w:w="2066"/>
        <w:gridCol w:w="2069"/>
      </w:tblGrid>
      <w:tr w:rsidR="00480E18" w:rsidRPr="006172F3" w14:paraId="255CBF9B" w14:textId="77777777" w:rsidTr="00180834">
        <w:trPr>
          <w:trHeight w:hRule="exact" w:val="2204"/>
        </w:trPr>
        <w:tc>
          <w:tcPr>
            <w:tcW w:w="2075" w:type="dxa"/>
            <w:shd w:val="clear" w:color="auto" w:fill="FFFFFF" w:themeFill="background1"/>
          </w:tcPr>
          <w:p w14:paraId="4868E044" w14:textId="234BA818" w:rsidR="00480E18" w:rsidRDefault="00554A53" w:rsidP="00480E18">
            <w:pPr>
              <w:rPr>
                <w:rStyle w:val="Zwaar"/>
              </w:rPr>
            </w:pPr>
            <w:r>
              <w:rPr>
                <w:rStyle w:val="Zwaar"/>
              </w:rPr>
              <w:lastRenderedPageBreak/>
              <w:t xml:space="preserve">Donderdag </w:t>
            </w:r>
            <w:r w:rsidR="00480E18" w:rsidRPr="006172F3">
              <w:rPr>
                <w:rStyle w:val="Zwaar"/>
              </w:rPr>
              <w:t>1</w:t>
            </w:r>
          </w:p>
          <w:p w14:paraId="7A707B79" w14:textId="77777777" w:rsidR="00480E18" w:rsidRDefault="00480E18" w:rsidP="00480E18"/>
          <w:p w14:paraId="7B446353" w14:textId="352D6E56" w:rsidR="00480E18" w:rsidRPr="006172F3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Projectweek </w:t>
            </w:r>
            <w:proofErr w:type="spellStart"/>
            <w:r>
              <w:rPr>
                <w:rStyle w:val="Zwaar"/>
              </w:rPr>
              <w:t>Lassus</w:t>
            </w:r>
            <w:proofErr w:type="spellEnd"/>
            <w:r>
              <w:rPr>
                <w:rStyle w:val="Zwaar"/>
              </w:rPr>
              <w:t xml:space="preserve"> Campus breed</w:t>
            </w:r>
          </w:p>
        </w:tc>
        <w:tc>
          <w:tcPr>
            <w:tcW w:w="2075" w:type="dxa"/>
            <w:shd w:val="clear" w:color="auto" w:fill="FFFFFF" w:themeFill="background1"/>
          </w:tcPr>
          <w:p w14:paraId="4B8BB624" w14:textId="0C96D2E6" w:rsidR="00480E18" w:rsidRDefault="00554A53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Vrijdag </w:t>
            </w:r>
            <w:r w:rsidR="00480E18">
              <w:rPr>
                <w:rStyle w:val="Zwaar"/>
              </w:rPr>
              <w:t>2</w:t>
            </w:r>
          </w:p>
          <w:p w14:paraId="49D75892" w14:textId="77777777" w:rsidR="00480E18" w:rsidRDefault="00480E18" w:rsidP="00480E18">
            <w:pPr>
              <w:rPr>
                <w:rStyle w:val="Zwaar"/>
              </w:rPr>
            </w:pPr>
          </w:p>
          <w:p w14:paraId="14EE22B0" w14:textId="0EB56BC5" w:rsidR="00180834" w:rsidRDefault="00180834" w:rsidP="00480E18">
            <w:pPr>
              <w:rPr>
                <w:rStyle w:val="Zwaar"/>
              </w:rPr>
            </w:pPr>
            <w:r>
              <w:rPr>
                <w:rStyle w:val="Zwaar"/>
              </w:rPr>
              <w:t>Doorstroomvergadering</w:t>
            </w:r>
          </w:p>
          <w:p w14:paraId="0E179D82" w14:textId="77777777" w:rsidR="00180834" w:rsidRDefault="00180834" w:rsidP="00480E18">
            <w:pPr>
              <w:rPr>
                <w:rStyle w:val="Zwaar"/>
              </w:rPr>
            </w:pPr>
          </w:p>
          <w:p w14:paraId="656DBC8B" w14:textId="1C620871" w:rsidR="00480E18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Projectweek </w:t>
            </w:r>
            <w:proofErr w:type="spellStart"/>
            <w:r>
              <w:rPr>
                <w:rStyle w:val="Zwaar"/>
              </w:rPr>
              <w:t>Lassus</w:t>
            </w:r>
            <w:proofErr w:type="spellEnd"/>
            <w:r>
              <w:rPr>
                <w:rStyle w:val="Zwaar"/>
              </w:rPr>
              <w:t xml:space="preserve"> Campus breed</w:t>
            </w:r>
            <w:r w:rsidR="00180834">
              <w:rPr>
                <w:rStyle w:val="Zwaar"/>
              </w:rPr>
              <w:t>: eindevent (voor ouders)</w:t>
            </w:r>
          </w:p>
          <w:p w14:paraId="3DE702BA" w14:textId="77777777" w:rsidR="00480E18" w:rsidRDefault="00480E18" w:rsidP="00480E18">
            <w:pPr>
              <w:rPr>
                <w:rStyle w:val="Zwaar"/>
              </w:rPr>
            </w:pPr>
          </w:p>
          <w:p w14:paraId="09A35F57" w14:textId="1C8D93CF" w:rsidR="00480E18" w:rsidRPr="006172F3" w:rsidRDefault="00480E18" w:rsidP="00480E18">
            <w:pPr>
              <w:rPr>
                <w:rStyle w:val="Zwaar"/>
              </w:rPr>
            </w:pPr>
          </w:p>
        </w:tc>
        <w:tc>
          <w:tcPr>
            <w:tcW w:w="2075" w:type="dxa"/>
            <w:shd w:val="clear" w:color="auto" w:fill="66F5E4" w:themeFill="accent3" w:themeFillTint="66"/>
          </w:tcPr>
          <w:p w14:paraId="5B8D4D91" w14:textId="4F6BFFF8" w:rsidR="00480E18" w:rsidRPr="006172F3" w:rsidRDefault="00554A53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Zaterdag </w:t>
            </w:r>
            <w:r w:rsidR="00480E18">
              <w:rPr>
                <w:rStyle w:val="Zwaar"/>
              </w:rPr>
              <w:t>3</w:t>
            </w:r>
            <w:r w:rsidR="00480E18" w:rsidRPr="006172F3">
              <w:rPr>
                <w:rStyle w:val="Zwaar"/>
              </w:rPr>
              <w:tab/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56E5A005" w14:textId="16951D80" w:rsidR="00480E18" w:rsidRPr="006172F3" w:rsidRDefault="00554A53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Zondag </w:t>
            </w:r>
            <w:r w:rsidR="00480E18" w:rsidRPr="006172F3">
              <w:rPr>
                <w:rStyle w:val="Zwaar"/>
              </w:rPr>
              <w:t>4</w:t>
            </w:r>
          </w:p>
        </w:tc>
        <w:tc>
          <w:tcPr>
            <w:tcW w:w="2076" w:type="dxa"/>
            <w:shd w:val="clear" w:color="auto" w:fill="FFFFFF" w:themeFill="background1"/>
          </w:tcPr>
          <w:p w14:paraId="7CFEE7EB" w14:textId="77777777" w:rsidR="00480E18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5</w:t>
            </w:r>
            <w:r>
              <w:rPr>
                <w:rStyle w:val="Zwaar"/>
              </w:rPr>
              <w:t xml:space="preserve"> </w:t>
            </w:r>
          </w:p>
          <w:p w14:paraId="5A142DBD" w14:textId="77777777" w:rsidR="00480E18" w:rsidRDefault="00480E18" w:rsidP="00480E18">
            <w:pPr>
              <w:rPr>
                <w:rStyle w:val="Zwaar"/>
              </w:rPr>
            </w:pPr>
          </w:p>
          <w:p w14:paraId="532B7FCE" w14:textId="77777777" w:rsidR="00480E18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>Doorstroomvergadering</w:t>
            </w:r>
          </w:p>
          <w:p w14:paraId="46D2DB00" w14:textId="77777777" w:rsidR="00480E18" w:rsidRDefault="00480E18" w:rsidP="00480E18">
            <w:pPr>
              <w:rPr>
                <w:rStyle w:val="Zwaar"/>
              </w:rPr>
            </w:pPr>
          </w:p>
          <w:p w14:paraId="4238D2AF" w14:textId="39CE8B6B" w:rsidR="00480E18" w:rsidRPr="006172F3" w:rsidRDefault="00480E18" w:rsidP="00480E18">
            <w:pPr>
              <w:rPr>
                <w:rStyle w:val="Zwaar"/>
              </w:rPr>
            </w:pPr>
          </w:p>
        </w:tc>
        <w:tc>
          <w:tcPr>
            <w:tcW w:w="2077" w:type="dxa"/>
            <w:shd w:val="clear" w:color="auto" w:fill="FFFFFF" w:themeFill="background1"/>
          </w:tcPr>
          <w:p w14:paraId="01D2DC29" w14:textId="77777777" w:rsidR="00480E18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6</w:t>
            </w:r>
          </w:p>
          <w:p w14:paraId="1154AF9E" w14:textId="77777777" w:rsidR="00480E18" w:rsidRDefault="00480E18" w:rsidP="00480E18">
            <w:pPr>
              <w:rPr>
                <w:rStyle w:val="Zwaar"/>
              </w:rPr>
            </w:pPr>
          </w:p>
          <w:p w14:paraId="18F74883" w14:textId="730CA790" w:rsidR="00480E18" w:rsidRPr="006172F3" w:rsidRDefault="00180834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Uitslag tijdvak 2 eindexamens </w:t>
            </w:r>
            <w:proofErr w:type="spellStart"/>
            <w:r>
              <w:rPr>
                <w:rStyle w:val="Zwaar"/>
              </w:rPr>
              <w:t>mhv</w:t>
            </w:r>
            <w:proofErr w:type="spellEnd"/>
          </w:p>
        </w:tc>
        <w:tc>
          <w:tcPr>
            <w:tcW w:w="2077" w:type="dxa"/>
            <w:shd w:val="clear" w:color="auto" w:fill="FFFFFF" w:themeFill="background1"/>
          </w:tcPr>
          <w:p w14:paraId="4CC1B802" w14:textId="77777777" w:rsidR="00480E18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7</w:t>
            </w:r>
            <w:r w:rsidRPr="006172F3">
              <w:rPr>
                <w:rStyle w:val="Zwaar"/>
              </w:rPr>
              <w:tab/>
            </w:r>
          </w:p>
          <w:p w14:paraId="3EBD1139" w14:textId="77777777" w:rsidR="00480E18" w:rsidRDefault="00480E18" w:rsidP="00480E18">
            <w:pPr>
              <w:rPr>
                <w:rStyle w:val="Zwaar"/>
              </w:rPr>
            </w:pPr>
          </w:p>
          <w:p w14:paraId="7A8CBA9F" w14:textId="77777777" w:rsidR="00480E18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>Diploma-uitreiking m/h/v</w:t>
            </w:r>
          </w:p>
          <w:p w14:paraId="50FF9A22" w14:textId="77777777" w:rsidR="00180834" w:rsidRDefault="00180834" w:rsidP="00480E18">
            <w:pPr>
              <w:rPr>
                <w:rStyle w:val="Zwaar"/>
              </w:rPr>
            </w:pPr>
          </w:p>
          <w:p w14:paraId="61A58143" w14:textId="78C8F74B" w:rsidR="00180834" w:rsidRPr="006172F3" w:rsidRDefault="00180834" w:rsidP="00480E18">
            <w:pPr>
              <w:rPr>
                <w:rStyle w:val="Zwaar"/>
              </w:rPr>
            </w:pPr>
            <w:r>
              <w:rPr>
                <w:rStyle w:val="Zwaar"/>
              </w:rPr>
              <w:t>Revisievergadering doorstroom</w:t>
            </w:r>
          </w:p>
        </w:tc>
      </w:tr>
      <w:tr w:rsidR="00480E18" w:rsidRPr="006172F3" w14:paraId="5A04A27D" w14:textId="77777777" w:rsidTr="00180834">
        <w:trPr>
          <w:trHeight w:hRule="exact" w:val="2493"/>
        </w:trPr>
        <w:tc>
          <w:tcPr>
            <w:tcW w:w="2075" w:type="dxa"/>
            <w:shd w:val="clear" w:color="auto" w:fill="FFFFFF" w:themeFill="background1"/>
          </w:tcPr>
          <w:p w14:paraId="097C7EED" w14:textId="77777777" w:rsidR="00480E18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>8</w:t>
            </w:r>
          </w:p>
          <w:p w14:paraId="081DF4F6" w14:textId="77777777" w:rsidR="00480E18" w:rsidRDefault="00480E18" w:rsidP="00480E18">
            <w:pPr>
              <w:rPr>
                <w:rStyle w:val="Zwaar"/>
              </w:rPr>
            </w:pPr>
          </w:p>
          <w:p w14:paraId="0DD28698" w14:textId="77777777" w:rsidR="00180834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 xml:space="preserve">Diploma-uitreiking </w:t>
            </w:r>
          </w:p>
          <w:p w14:paraId="004B30F3" w14:textId="60823043" w:rsidR="00480E18" w:rsidRDefault="00480E18" w:rsidP="00480E18">
            <w:pPr>
              <w:rPr>
                <w:rStyle w:val="Zwaar"/>
              </w:rPr>
            </w:pPr>
            <w:proofErr w:type="gramStart"/>
            <w:r>
              <w:rPr>
                <w:rStyle w:val="Zwaar"/>
              </w:rPr>
              <w:t>m</w:t>
            </w:r>
            <w:proofErr w:type="gramEnd"/>
            <w:r>
              <w:rPr>
                <w:rStyle w:val="Zwaar"/>
              </w:rPr>
              <w:t>/h/v</w:t>
            </w:r>
          </w:p>
          <w:p w14:paraId="5FA19ADD" w14:textId="77777777" w:rsidR="00480E18" w:rsidRDefault="00480E18" w:rsidP="00480E18">
            <w:pPr>
              <w:rPr>
                <w:rStyle w:val="Zwaar"/>
              </w:rPr>
            </w:pPr>
          </w:p>
          <w:p w14:paraId="3712BF58" w14:textId="0256E29B" w:rsidR="00180834" w:rsidRDefault="00180834" w:rsidP="00480E18">
            <w:pPr>
              <w:rPr>
                <w:rStyle w:val="Zwaar"/>
              </w:rPr>
            </w:pPr>
            <w:r>
              <w:rPr>
                <w:rStyle w:val="Zwaar"/>
              </w:rPr>
              <w:t>Boeken inleveren</w:t>
            </w:r>
          </w:p>
          <w:p w14:paraId="1854BB8F" w14:textId="77777777" w:rsidR="00180834" w:rsidRDefault="00180834" w:rsidP="00480E18">
            <w:pPr>
              <w:rPr>
                <w:rStyle w:val="Zwaar"/>
              </w:rPr>
            </w:pPr>
          </w:p>
          <w:p w14:paraId="722F7619" w14:textId="55BF0027" w:rsidR="00480E18" w:rsidRPr="006172F3" w:rsidRDefault="00480E18" w:rsidP="00480E18">
            <w:pPr>
              <w:rPr>
                <w:rStyle w:val="Zwaar"/>
              </w:rPr>
            </w:pPr>
            <w:r>
              <w:rPr>
                <w:rStyle w:val="Zwaar"/>
              </w:rPr>
              <w:t>Promotie (rapport ophalen</w:t>
            </w:r>
          </w:p>
        </w:tc>
        <w:tc>
          <w:tcPr>
            <w:tcW w:w="2075" w:type="dxa"/>
            <w:shd w:val="clear" w:color="auto" w:fill="FFFFFF" w:themeFill="background1"/>
          </w:tcPr>
          <w:p w14:paraId="21D2804A" w14:textId="2800CB33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9</w:t>
            </w:r>
            <w:r w:rsidRPr="006172F3">
              <w:rPr>
                <w:rStyle w:val="Zwaar"/>
              </w:rPr>
              <w:tab/>
            </w:r>
          </w:p>
        </w:tc>
        <w:tc>
          <w:tcPr>
            <w:tcW w:w="2075" w:type="dxa"/>
            <w:shd w:val="clear" w:color="auto" w:fill="66F5E4" w:themeFill="accent3" w:themeFillTint="66"/>
          </w:tcPr>
          <w:p w14:paraId="23905D3E" w14:textId="75CD4910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10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66F5E4" w:themeFill="accent3" w:themeFillTint="66"/>
          </w:tcPr>
          <w:p w14:paraId="7455DC80" w14:textId="3CCE6AC6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11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Weekend</w:t>
            </w:r>
          </w:p>
        </w:tc>
        <w:tc>
          <w:tcPr>
            <w:tcW w:w="2076" w:type="dxa"/>
            <w:shd w:val="clear" w:color="auto" w:fill="F1BA28" w:themeFill="accent5"/>
          </w:tcPr>
          <w:p w14:paraId="1CF9178F" w14:textId="1F417ADE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</w:t>
            </w:r>
            <w:r>
              <w:rPr>
                <w:rStyle w:val="Zwaar"/>
              </w:rPr>
              <w:t>2</w:t>
            </w:r>
            <w:r w:rsidR="00F308F1">
              <w:rPr>
                <w:rStyle w:val="Zwaar"/>
              </w:rPr>
              <w:t xml:space="preserve">   </w:t>
            </w:r>
            <w:r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1B098292" w14:textId="6EAFBE72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13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56E2E8AA" w14:textId="515BFD38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14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</w:tr>
      <w:tr w:rsidR="00480E18" w:rsidRPr="006172F3" w14:paraId="0579F9D9" w14:textId="77777777" w:rsidTr="00180834">
        <w:trPr>
          <w:trHeight w:hRule="exact" w:val="1082"/>
        </w:trPr>
        <w:tc>
          <w:tcPr>
            <w:tcW w:w="2075" w:type="dxa"/>
            <w:shd w:val="clear" w:color="auto" w:fill="F1BA28" w:themeFill="accent5"/>
          </w:tcPr>
          <w:p w14:paraId="7EDA825A" w14:textId="443D43B4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15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1FC7BAF2" w14:textId="734EA79C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16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  <w:r w:rsidR="00F308F1" w:rsidRPr="006172F3">
              <w:t xml:space="preserve"> </w:t>
            </w:r>
          </w:p>
        </w:tc>
        <w:tc>
          <w:tcPr>
            <w:tcW w:w="2075" w:type="dxa"/>
            <w:shd w:val="clear" w:color="auto" w:fill="F1BA28" w:themeFill="accent5"/>
          </w:tcPr>
          <w:p w14:paraId="4C5BA051" w14:textId="6A69AE3F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17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72222B6C" w14:textId="5D6C01D0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18</w:t>
            </w:r>
            <w:r w:rsidR="00F308F1">
              <w:rPr>
                <w:rStyle w:val="Zwaar"/>
              </w:rPr>
              <w:t xml:space="preserve">    zomervakantie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23E8D2EF" w14:textId="58679AD4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19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35F0E8AD" w14:textId="6A534004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20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761B041E" w14:textId="223F382D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21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</w:tr>
      <w:tr w:rsidR="00480E18" w:rsidRPr="006172F3" w14:paraId="4A9D0E81" w14:textId="77777777" w:rsidTr="00F308F1">
        <w:trPr>
          <w:trHeight w:hRule="exact" w:val="1701"/>
        </w:trPr>
        <w:tc>
          <w:tcPr>
            <w:tcW w:w="2075" w:type="dxa"/>
            <w:shd w:val="clear" w:color="auto" w:fill="F1BA28" w:themeFill="accent5"/>
          </w:tcPr>
          <w:p w14:paraId="3372B28E" w14:textId="2D9B62B4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22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5238B851" w14:textId="037621EC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23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6503E73F" w14:textId="2D8F63E0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24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61CB4456" w14:textId="58FC1DA4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25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6" w:type="dxa"/>
            <w:shd w:val="clear" w:color="auto" w:fill="F1BA28" w:themeFill="accent5"/>
          </w:tcPr>
          <w:p w14:paraId="4E097906" w14:textId="293C2D2A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26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5C74B697" w14:textId="264F3589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27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7" w:type="dxa"/>
            <w:shd w:val="clear" w:color="auto" w:fill="F1BA28" w:themeFill="accent5"/>
          </w:tcPr>
          <w:p w14:paraId="048DAFC7" w14:textId="016CA9D6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28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</w:tr>
      <w:tr w:rsidR="00480E18" w:rsidRPr="006172F3" w14:paraId="269988FB" w14:textId="77777777" w:rsidTr="00180834">
        <w:trPr>
          <w:gridAfter w:val="4"/>
          <w:wAfter w:w="8306" w:type="dxa"/>
          <w:trHeight w:hRule="exact" w:val="1353"/>
        </w:trPr>
        <w:tc>
          <w:tcPr>
            <w:tcW w:w="2075" w:type="dxa"/>
            <w:shd w:val="clear" w:color="auto" w:fill="F1BA28" w:themeFill="accent5"/>
          </w:tcPr>
          <w:p w14:paraId="064240F6" w14:textId="0AAFDA6C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29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36C2C588" w14:textId="1B6A44F9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30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  <w:tc>
          <w:tcPr>
            <w:tcW w:w="2075" w:type="dxa"/>
            <w:shd w:val="clear" w:color="auto" w:fill="F1BA28" w:themeFill="accent5"/>
          </w:tcPr>
          <w:p w14:paraId="6920B3AB" w14:textId="22FA94C3" w:rsidR="00480E18" w:rsidRPr="006172F3" w:rsidRDefault="00480E18" w:rsidP="00480E18">
            <w:pPr>
              <w:rPr>
                <w:rStyle w:val="Zwaar"/>
              </w:rPr>
            </w:pPr>
            <w:r w:rsidRPr="006172F3">
              <w:rPr>
                <w:rStyle w:val="Zwaar"/>
              </w:rPr>
              <w:t>31</w:t>
            </w:r>
            <w:r w:rsidRPr="006172F3">
              <w:rPr>
                <w:rStyle w:val="Zwaar"/>
              </w:rPr>
              <w:tab/>
            </w:r>
            <w:r w:rsidR="00F308F1">
              <w:rPr>
                <w:rStyle w:val="Zwaar"/>
              </w:rPr>
              <w:t>zomervakantie</w:t>
            </w:r>
          </w:p>
        </w:tc>
      </w:tr>
    </w:tbl>
    <w:p w14:paraId="6B28C133" w14:textId="77777777" w:rsidR="005B6ED5" w:rsidRDefault="005B6ED5" w:rsidP="00E60189"/>
    <w:sectPr w:rsidR="005B6ED5" w:rsidSect="00A5547F">
      <w:headerReference w:type="first" r:id="rId21"/>
      <w:pgSz w:w="16840" w:h="11900" w:orient="landscape"/>
      <w:pgMar w:top="1928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8F1E" w14:textId="77777777" w:rsidR="00AC22B4" w:rsidRDefault="00AC22B4" w:rsidP="00B4731D">
      <w:pPr>
        <w:spacing w:line="240" w:lineRule="auto"/>
      </w:pPr>
      <w:r>
        <w:separator/>
      </w:r>
    </w:p>
  </w:endnote>
  <w:endnote w:type="continuationSeparator" w:id="0">
    <w:p w14:paraId="64F2BD83" w14:textId="77777777" w:rsidR="00AC22B4" w:rsidRDefault="00AC22B4" w:rsidP="00B47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1B0730A-F233-C149-BE29-5DF0A3167827}"/>
    <w:embedBold r:id="rId2" w:fontKey="{1EB4BE2F-6CE1-ED4C-A368-706D38C602C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788C99E4-4130-AE42-91CD-717F98381B2C}"/>
  </w:font>
  <w:font w:name="Roboto Condensed Regular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C87E38B3-CF4E-6644-AFF6-7A0B4BBE4949}"/>
  </w:font>
  <w:font w:name="Arial (Hoofdtekst)">
    <w:altName w:val="Arial"/>
    <w:panose1 w:val="020B0604020202020204"/>
    <w:charset w:val="00"/>
    <w:family w:val="roman"/>
    <w:notTrueType/>
    <w:pitch w:val="default"/>
  </w:font>
  <w:font w:name="Arialman">
    <w:panose1 w:val="020B0604020202020204"/>
    <w:charset w:val="00"/>
    <w:family w:val="roman"/>
    <w:notTrueType/>
    <w:pitch w:val="default"/>
  </w:font>
  <w:font w:name="VDC Novecento">
    <w:altName w:val="Cambria"/>
    <w:panose1 w:val="020B0604020202020204"/>
    <w:charset w:val="00"/>
    <w:family w:val="auto"/>
    <w:notTrueType/>
    <w:pitch w:val="variable"/>
    <w:sig w:usb0="A0000007" w:usb1="0000000A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ACF5" w14:textId="77777777" w:rsidR="00AC22B4" w:rsidRDefault="00AC22B4" w:rsidP="00B4731D">
      <w:pPr>
        <w:spacing w:line="240" w:lineRule="auto"/>
      </w:pPr>
      <w:r>
        <w:separator/>
      </w:r>
    </w:p>
  </w:footnote>
  <w:footnote w:type="continuationSeparator" w:id="0">
    <w:p w14:paraId="4458BBAD" w14:textId="77777777" w:rsidR="00AC22B4" w:rsidRDefault="00AC22B4" w:rsidP="00B473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7ED7" w14:textId="77777777" w:rsidR="00A5547F" w:rsidRDefault="00A5547F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A189E3" wp14:editId="25339D03">
          <wp:simplePos x="0" y="0"/>
          <wp:positionH relativeFrom="page">
            <wp:posOffset>1</wp:posOffset>
          </wp:positionH>
          <wp:positionV relativeFrom="page">
            <wp:posOffset>0</wp:posOffset>
          </wp:positionV>
          <wp:extent cx="10715487" cy="7581112"/>
          <wp:effectExtent l="0" t="0" r="3810" b="1270"/>
          <wp:wrapNone/>
          <wp:docPr id="1558241114" name="Afbeelding 1" descr="Augu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241114" name="Afbeelding 1" descr="Augustu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931AD" w14:textId="77777777" w:rsidR="00A5547F" w:rsidRDefault="00A5547F">
    <w:pPr>
      <w:pStyle w:val="Kopteks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81B43DF" wp14:editId="59079C4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7" cy="7581111"/>
          <wp:effectExtent l="0" t="0" r="3810" b="1270"/>
          <wp:wrapNone/>
          <wp:docPr id="1955321639" name="Afbeelding 1" descr="Sept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21639" name="Afbeelding 1" descr="Sept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7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63CA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4040B18" wp14:editId="7A2A586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050328638" name="Afbeelding 1" descr="Okto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328638" name="Afbeelding 1" descr="Okto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F0EAE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4864" behindDoc="1" locked="0" layoutInCell="1" allowOverlap="1" wp14:anchorId="458D7813" wp14:editId="5F444DE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048739174" name="Afbeelding 1" descr="Nov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39174" name="Afbeelding 1" descr="Nov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02E1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2816" behindDoc="1" locked="0" layoutInCell="1" allowOverlap="1" wp14:anchorId="5A6CE743" wp14:editId="1EF0E17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598244918" name="Afbeelding 1" descr="Dec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244918" name="Afbeelding 1" descr="Decemb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A5B77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80768" behindDoc="1" locked="0" layoutInCell="1" allowOverlap="1" wp14:anchorId="1A0649D4" wp14:editId="7E4B1B4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813054359" name="Afbeelding 1" descr="Janu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054359" name="Afbeelding 1" descr="Janua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8A27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8720" behindDoc="1" locked="0" layoutInCell="1" allowOverlap="1" wp14:anchorId="2263A8FA" wp14:editId="64563B4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412319750" name="Afbeelding 1" descr="Febru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319750" name="Afbeelding 1" descr="Februa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57FBE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6672" behindDoc="1" locked="0" layoutInCell="1" allowOverlap="1" wp14:anchorId="5B2D4FC3" wp14:editId="7459C96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912662541" name="Afbeelding 1" descr="Ma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62541" name="Afbeelding 1" descr="Maar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E5FA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4624" behindDoc="1" locked="0" layoutInCell="1" allowOverlap="1" wp14:anchorId="33912F6B" wp14:editId="63D4E70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687284565" name="Afbeelding 1" descr="Apr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84565" name="Afbeelding 1" descr="Apri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BDDC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2576" behindDoc="1" locked="0" layoutInCell="1" allowOverlap="1" wp14:anchorId="79AFB222" wp14:editId="6451C43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662501451" name="Afbeelding 1" descr="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501451" name="Afbeelding 1" descr="Me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A0DA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2FE0D07D" wp14:editId="5EAB1DD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1"/>
          <wp:effectExtent l="0" t="0" r="3810" b="1270"/>
          <wp:wrapNone/>
          <wp:docPr id="1484487868" name="Afbeelding 1" descr="Ju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4487868" name="Afbeelding 1" descr="Jun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F06F" w14:textId="77777777" w:rsidR="005B6ED5" w:rsidRDefault="005B6ED5">
    <w:pPr>
      <w:pStyle w:val="Koptekst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5A446B9" wp14:editId="6A3A18F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715486" cy="7581110"/>
          <wp:effectExtent l="0" t="0" r="3810" b="1270"/>
          <wp:wrapNone/>
          <wp:docPr id="1917223786" name="Afbeelding 1" descr="Ju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223786" name="Afbeelding 1" descr="Jul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486" cy="7581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D4DC8E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527E60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2E5682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E1E054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8B56DFDE"/>
    <w:lvl w:ilvl="0" w:tplc="25E2C69A">
      <w:start w:val="1"/>
      <w:numFmt w:val="bullet"/>
      <w:pStyle w:val="OpsommingN2Streep"/>
      <w:lvlText w:val="–"/>
      <w:lvlJc w:val="left"/>
      <w:pPr>
        <w:tabs>
          <w:tab w:val="num" w:pos="566"/>
        </w:tabs>
        <w:ind w:left="566" w:hanging="283"/>
      </w:pPr>
      <w:rPr>
        <w:rFonts w:asciiTheme="minorHAnsi" w:hAnsiTheme="minorHAnsi" w:cs="Aria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Symbol" w:hAnsi="Symbol" w:hint="default"/>
      </w:rPr>
    </w:lvl>
  </w:abstractNum>
  <w:abstractNum w:abstractNumId="11" w15:restartNumberingAfterBreak="0">
    <w:nsid w:val="0BCE0954"/>
    <w:multiLevelType w:val="hybridMultilevel"/>
    <w:tmpl w:val="55840CF6"/>
    <w:lvl w:ilvl="0" w:tplc="1CC075BE">
      <w:start w:val="1"/>
      <w:numFmt w:val="bullet"/>
      <w:pStyle w:val="OpsommingN1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01F2CF6"/>
    <w:multiLevelType w:val="multilevel"/>
    <w:tmpl w:val="94064788"/>
    <w:numStyleLink w:val="HuidigelijstOpsommingennummering"/>
  </w:abstractNum>
  <w:abstractNum w:abstractNumId="13" w15:restartNumberingAfterBreak="0">
    <w:nsid w:val="235B1659"/>
    <w:multiLevelType w:val="multilevel"/>
    <w:tmpl w:val="55840CF6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22D1AD0"/>
    <w:multiLevelType w:val="multilevel"/>
    <w:tmpl w:val="94064788"/>
    <w:numStyleLink w:val="HuidigelijstOpsommingennummering"/>
  </w:abstractNum>
  <w:abstractNum w:abstractNumId="15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115DB"/>
    <w:multiLevelType w:val="multilevel"/>
    <w:tmpl w:val="94064788"/>
    <w:numStyleLink w:val="HuidigelijstOpsommingennummering"/>
  </w:abstractNum>
  <w:abstractNum w:abstractNumId="17" w15:restartNumberingAfterBreak="0">
    <w:nsid w:val="4E6A6D8C"/>
    <w:multiLevelType w:val="multilevel"/>
    <w:tmpl w:val="94064788"/>
    <w:styleLink w:val="HuidigelijstOpsommingennummering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ascii="Arialman" w:hAnsi="Arialman" w:hint="default"/>
        <w:color w:val="000000" w:themeColor="text1"/>
      </w:rPr>
    </w:lvl>
    <w:lvl w:ilvl="3">
      <w:start w:val="1"/>
      <w:numFmt w:val="decimal"/>
      <w:lvlText w:val="(%4)"/>
      <w:lvlJc w:val="left"/>
      <w:pPr>
        <w:ind w:left="32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39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ind w:left="432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5040" w:hanging="360"/>
      </w:pPr>
      <w:rPr>
        <w:rFonts w:hint="default"/>
        <w:color w:val="auto"/>
      </w:rPr>
    </w:lvl>
  </w:abstractNum>
  <w:abstractNum w:abstractNumId="18" w15:restartNumberingAfterBreak="0">
    <w:nsid w:val="561476D5"/>
    <w:multiLevelType w:val="multilevel"/>
    <w:tmpl w:val="0413001D"/>
    <w:styleLink w:val="Huidigelij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43D01"/>
    <w:multiLevelType w:val="multilevel"/>
    <w:tmpl w:val="94064788"/>
    <w:numStyleLink w:val="HuidigelijstOpsommingennummering"/>
  </w:abstractNum>
  <w:abstractNum w:abstractNumId="21" w15:restartNumberingAfterBreak="0">
    <w:nsid w:val="60195975"/>
    <w:multiLevelType w:val="multilevel"/>
    <w:tmpl w:val="0413001D"/>
    <w:styleLink w:val="Huidigelij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370708"/>
    <w:multiLevelType w:val="multilevel"/>
    <w:tmpl w:val="55840CF6"/>
    <w:styleLink w:val="Huidigelijst4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 (Hoofdtekst)" w:hAnsi="Arial (Hoofdtekst)" w:cs="Arial" w:hint="default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 (Hoofdtekst)" w:hAnsi="Arial (Hoofdtekst)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 (Hoofdtekst)" w:hAnsi="Arial (Hoofdtekst)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 (Hoofdtekst)" w:hAnsi="Arial (Hoofdtekst)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708413632">
    <w:abstractNumId w:val="0"/>
  </w:num>
  <w:num w:numId="2" w16cid:durableId="1323654570">
    <w:abstractNumId w:val="1"/>
  </w:num>
  <w:num w:numId="3" w16cid:durableId="1473673192">
    <w:abstractNumId w:val="2"/>
  </w:num>
  <w:num w:numId="4" w16cid:durableId="1803116732">
    <w:abstractNumId w:val="3"/>
  </w:num>
  <w:num w:numId="5" w16cid:durableId="1793815870">
    <w:abstractNumId w:val="8"/>
  </w:num>
  <w:num w:numId="6" w16cid:durableId="2083603277">
    <w:abstractNumId w:val="4"/>
  </w:num>
  <w:num w:numId="7" w16cid:durableId="438109346">
    <w:abstractNumId w:val="5"/>
  </w:num>
  <w:num w:numId="8" w16cid:durableId="1733311464">
    <w:abstractNumId w:val="6"/>
  </w:num>
  <w:num w:numId="9" w16cid:durableId="2084524522">
    <w:abstractNumId w:val="7"/>
  </w:num>
  <w:num w:numId="10" w16cid:durableId="1270090798">
    <w:abstractNumId w:val="9"/>
  </w:num>
  <w:num w:numId="11" w16cid:durableId="420755501">
    <w:abstractNumId w:val="10"/>
  </w:num>
  <w:num w:numId="12" w16cid:durableId="185216951">
    <w:abstractNumId w:val="19"/>
  </w:num>
  <w:num w:numId="13" w16cid:durableId="2092501651">
    <w:abstractNumId w:val="11"/>
  </w:num>
  <w:num w:numId="14" w16cid:durableId="324357360">
    <w:abstractNumId w:val="15"/>
  </w:num>
  <w:num w:numId="15" w16cid:durableId="859004059">
    <w:abstractNumId w:val="17"/>
  </w:num>
  <w:num w:numId="16" w16cid:durableId="870267626">
    <w:abstractNumId w:val="18"/>
  </w:num>
  <w:num w:numId="17" w16cid:durableId="1613979449">
    <w:abstractNumId w:val="21"/>
  </w:num>
  <w:num w:numId="18" w16cid:durableId="1026637642">
    <w:abstractNumId w:val="16"/>
  </w:num>
  <w:num w:numId="19" w16cid:durableId="1672218318">
    <w:abstractNumId w:val="14"/>
  </w:num>
  <w:num w:numId="20" w16cid:durableId="1063483281">
    <w:abstractNumId w:val="13"/>
  </w:num>
  <w:num w:numId="21" w16cid:durableId="1053389621">
    <w:abstractNumId w:val="12"/>
  </w:num>
  <w:num w:numId="22" w16cid:durableId="2080975111">
    <w:abstractNumId w:val="22"/>
  </w:num>
  <w:num w:numId="23" w16cid:durableId="2028558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embedTrueType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FF"/>
    <w:rsid w:val="00005457"/>
    <w:rsid w:val="00012B14"/>
    <w:rsid w:val="0001388F"/>
    <w:rsid w:val="000162CB"/>
    <w:rsid w:val="00021D7D"/>
    <w:rsid w:val="00024BAB"/>
    <w:rsid w:val="00036B9B"/>
    <w:rsid w:val="00047374"/>
    <w:rsid w:val="0005092A"/>
    <w:rsid w:val="00051057"/>
    <w:rsid w:val="0005433A"/>
    <w:rsid w:val="000602E1"/>
    <w:rsid w:val="00097247"/>
    <w:rsid w:val="000C56AA"/>
    <w:rsid w:val="000E5523"/>
    <w:rsid w:val="00112542"/>
    <w:rsid w:val="00144AA8"/>
    <w:rsid w:val="00147398"/>
    <w:rsid w:val="00160867"/>
    <w:rsid w:val="001652BE"/>
    <w:rsid w:val="00165BEE"/>
    <w:rsid w:val="00174B2F"/>
    <w:rsid w:val="00180834"/>
    <w:rsid w:val="00183560"/>
    <w:rsid w:val="001B4864"/>
    <w:rsid w:val="001C7049"/>
    <w:rsid w:val="00216E3B"/>
    <w:rsid w:val="00216FBF"/>
    <w:rsid w:val="00236143"/>
    <w:rsid w:val="00256E33"/>
    <w:rsid w:val="00257BBE"/>
    <w:rsid w:val="00262CF7"/>
    <w:rsid w:val="002646D3"/>
    <w:rsid w:val="002763B3"/>
    <w:rsid w:val="00284850"/>
    <w:rsid w:val="00285506"/>
    <w:rsid w:val="00292972"/>
    <w:rsid w:val="00294FB2"/>
    <w:rsid w:val="002C258F"/>
    <w:rsid w:val="002C264A"/>
    <w:rsid w:val="002C3548"/>
    <w:rsid w:val="002C7801"/>
    <w:rsid w:val="002F3B4F"/>
    <w:rsid w:val="003072BD"/>
    <w:rsid w:val="00322EF8"/>
    <w:rsid w:val="00324D33"/>
    <w:rsid w:val="00334B98"/>
    <w:rsid w:val="003373F9"/>
    <w:rsid w:val="003611AC"/>
    <w:rsid w:val="003710AF"/>
    <w:rsid w:val="00371D24"/>
    <w:rsid w:val="00384315"/>
    <w:rsid w:val="003C22E5"/>
    <w:rsid w:val="003F1758"/>
    <w:rsid w:val="00404498"/>
    <w:rsid w:val="00406CA7"/>
    <w:rsid w:val="004070F9"/>
    <w:rsid w:val="0041112C"/>
    <w:rsid w:val="00437D27"/>
    <w:rsid w:val="00447590"/>
    <w:rsid w:val="004552A1"/>
    <w:rsid w:val="00461638"/>
    <w:rsid w:val="00462365"/>
    <w:rsid w:val="00464BE2"/>
    <w:rsid w:val="00480E18"/>
    <w:rsid w:val="004C43D5"/>
    <w:rsid w:val="004D100F"/>
    <w:rsid w:val="004D37CA"/>
    <w:rsid w:val="004F5EC0"/>
    <w:rsid w:val="004F6BD8"/>
    <w:rsid w:val="00503B72"/>
    <w:rsid w:val="00504541"/>
    <w:rsid w:val="00505688"/>
    <w:rsid w:val="00506410"/>
    <w:rsid w:val="00521EC7"/>
    <w:rsid w:val="00527351"/>
    <w:rsid w:val="00533066"/>
    <w:rsid w:val="00554A53"/>
    <w:rsid w:val="005774F1"/>
    <w:rsid w:val="005A37A7"/>
    <w:rsid w:val="005A3E6E"/>
    <w:rsid w:val="005B6ED5"/>
    <w:rsid w:val="005C2627"/>
    <w:rsid w:val="005C4A24"/>
    <w:rsid w:val="005D2C62"/>
    <w:rsid w:val="005E7A6B"/>
    <w:rsid w:val="005F2E7B"/>
    <w:rsid w:val="005F6563"/>
    <w:rsid w:val="005F658E"/>
    <w:rsid w:val="006172F3"/>
    <w:rsid w:val="006223B4"/>
    <w:rsid w:val="00647A70"/>
    <w:rsid w:val="00667703"/>
    <w:rsid w:val="00672060"/>
    <w:rsid w:val="006949FB"/>
    <w:rsid w:val="006A1686"/>
    <w:rsid w:val="006A33E1"/>
    <w:rsid w:val="006A3682"/>
    <w:rsid w:val="006A3B50"/>
    <w:rsid w:val="006B26C1"/>
    <w:rsid w:val="006C0089"/>
    <w:rsid w:val="006D5F4E"/>
    <w:rsid w:val="006E0B7B"/>
    <w:rsid w:val="006E2307"/>
    <w:rsid w:val="006E3601"/>
    <w:rsid w:val="006E5CEC"/>
    <w:rsid w:val="006F2912"/>
    <w:rsid w:val="006F7711"/>
    <w:rsid w:val="00751579"/>
    <w:rsid w:val="007717A9"/>
    <w:rsid w:val="00776AB6"/>
    <w:rsid w:val="00777C7A"/>
    <w:rsid w:val="00786F1E"/>
    <w:rsid w:val="00790E52"/>
    <w:rsid w:val="007B032F"/>
    <w:rsid w:val="007B1824"/>
    <w:rsid w:val="007D5462"/>
    <w:rsid w:val="007E32A3"/>
    <w:rsid w:val="007E6B87"/>
    <w:rsid w:val="007F5408"/>
    <w:rsid w:val="0081027C"/>
    <w:rsid w:val="00810DF3"/>
    <w:rsid w:val="0081371C"/>
    <w:rsid w:val="00815E26"/>
    <w:rsid w:val="00850AC3"/>
    <w:rsid w:val="00865A99"/>
    <w:rsid w:val="00876EE0"/>
    <w:rsid w:val="00884614"/>
    <w:rsid w:val="0089748C"/>
    <w:rsid w:val="008D7141"/>
    <w:rsid w:val="008E1480"/>
    <w:rsid w:val="008E42FF"/>
    <w:rsid w:val="008F302F"/>
    <w:rsid w:val="008F6F55"/>
    <w:rsid w:val="00906B2A"/>
    <w:rsid w:val="009256EC"/>
    <w:rsid w:val="00927855"/>
    <w:rsid w:val="0093298A"/>
    <w:rsid w:val="009417F2"/>
    <w:rsid w:val="009605DF"/>
    <w:rsid w:val="00963DFD"/>
    <w:rsid w:val="00963E19"/>
    <w:rsid w:val="009818E8"/>
    <w:rsid w:val="009876B5"/>
    <w:rsid w:val="009A61DF"/>
    <w:rsid w:val="009B1309"/>
    <w:rsid w:val="009B2A7E"/>
    <w:rsid w:val="009D5F12"/>
    <w:rsid w:val="009D6E97"/>
    <w:rsid w:val="009F4195"/>
    <w:rsid w:val="00A11E6A"/>
    <w:rsid w:val="00A224BF"/>
    <w:rsid w:val="00A365BA"/>
    <w:rsid w:val="00A5547F"/>
    <w:rsid w:val="00A71F13"/>
    <w:rsid w:val="00A737E7"/>
    <w:rsid w:val="00AC22B4"/>
    <w:rsid w:val="00AD2AF0"/>
    <w:rsid w:val="00AD2D92"/>
    <w:rsid w:val="00AD38C3"/>
    <w:rsid w:val="00AD4371"/>
    <w:rsid w:val="00AE6956"/>
    <w:rsid w:val="00AF1465"/>
    <w:rsid w:val="00B06B34"/>
    <w:rsid w:val="00B35D3B"/>
    <w:rsid w:val="00B4731D"/>
    <w:rsid w:val="00B92B47"/>
    <w:rsid w:val="00B94502"/>
    <w:rsid w:val="00BA5A18"/>
    <w:rsid w:val="00BC3A3F"/>
    <w:rsid w:val="00BD107B"/>
    <w:rsid w:val="00BD5E7B"/>
    <w:rsid w:val="00BE02E9"/>
    <w:rsid w:val="00BE12DE"/>
    <w:rsid w:val="00BE5BBE"/>
    <w:rsid w:val="00C2391D"/>
    <w:rsid w:val="00C30F01"/>
    <w:rsid w:val="00C31894"/>
    <w:rsid w:val="00C32545"/>
    <w:rsid w:val="00C353F3"/>
    <w:rsid w:val="00C36555"/>
    <w:rsid w:val="00C43628"/>
    <w:rsid w:val="00C438BF"/>
    <w:rsid w:val="00C6165C"/>
    <w:rsid w:val="00C715E3"/>
    <w:rsid w:val="00C82C24"/>
    <w:rsid w:val="00C847D0"/>
    <w:rsid w:val="00C85A9E"/>
    <w:rsid w:val="00CD0F1C"/>
    <w:rsid w:val="00CD1335"/>
    <w:rsid w:val="00CD3A39"/>
    <w:rsid w:val="00CD6201"/>
    <w:rsid w:val="00CE683D"/>
    <w:rsid w:val="00D02C0B"/>
    <w:rsid w:val="00D05319"/>
    <w:rsid w:val="00D1076D"/>
    <w:rsid w:val="00D204BB"/>
    <w:rsid w:val="00D3115E"/>
    <w:rsid w:val="00D328DE"/>
    <w:rsid w:val="00D4583D"/>
    <w:rsid w:val="00D7109F"/>
    <w:rsid w:val="00D75A60"/>
    <w:rsid w:val="00DA26AB"/>
    <w:rsid w:val="00DB472F"/>
    <w:rsid w:val="00DD5D91"/>
    <w:rsid w:val="00DD78E1"/>
    <w:rsid w:val="00DF4F4A"/>
    <w:rsid w:val="00E05B68"/>
    <w:rsid w:val="00E2551B"/>
    <w:rsid w:val="00E26F7C"/>
    <w:rsid w:val="00E33E8A"/>
    <w:rsid w:val="00E41E3B"/>
    <w:rsid w:val="00E4263E"/>
    <w:rsid w:val="00E441FE"/>
    <w:rsid w:val="00E55024"/>
    <w:rsid w:val="00E60187"/>
    <w:rsid w:val="00E60189"/>
    <w:rsid w:val="00E61F6A"/>
    <w:rsid w:val="00E66000"/>
    <w:rsid w:val="00E86D89"/>
    <w:rsid w:val="00E90AA5"/>
    <w:rsid w:val="00EA09D0"/>
    <w:rsid w:val="00ED4BE3"/>
    <w:rsid w:val="00EF175D"/>
    <w:rsid w:val="00EF2624"/>
    <w:rsid w:val="00EF2770"/>
    <w:rsid w:val="00F14D86"/>
    <w:rsid w:val="00F15B1D"/>
    <w:rsid w:val="00F25E09"/>
    <w:rsid w:val="00F308F1"/>
    <w:rsid w:val="00F3367D"/>
    <w:rsid w:val="00F35498"/>
    <w:rsid w:val="00F440F2"/>
    <w:rsid w:val="00F538DA"/>
    <w:rsid w:val="00F6546A"/>
    <w:rsid w:val="00F72D5C"/>
    <w:rsid w:val="00F77A5E"/>
    <w:rsid w:val="00F87471"/>
    <w:rsid w:val="00F92AD8"/>
    <w:rsid w:val="00F94EA6"/>
    <w:rsid w:val="00FA50E0"/>
    <w:rsid w:val="00FA72E3"/>
    <w:rsid w:val="00FC21B8"/>
    <w:rsid w:val="00FC3D9B"/>
    <w:rsid w:val="00FD3417"/>
    <w:rsid w:val="00FD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BFC24"/>
  <w14:defaultImageDpi w14:val="32767"/>
  <w15:chartTrackingRefBased/>
  <w15:docId w15:val="{192A019D-E462-6D4B-AB7B-F12AAB34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qFormat="1"/>
    <w:lsdException w:name="heading 6" w:semiHidden="1" w:uiPriority="2" w:qFormat="1"/>
    <w:lsdException w:name="heading 7" w:semiHidden="1" w:uiPriority="2" w:qFormat="1"/>
    <w:lsdException w:name="heading 8" w:semiHidden="1" w:uiPriority="2" w:qFormat="1"/>
    <w:lsdException w:name="heading 9" w:semiHidden="1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uiPriority="19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" w:qFormat="1"/>
    <w:lsdException w:name="Document Map" w:semiHidden="1" w:unhideWhenUsed="1"/>
    <w:lsdException w:name="Plain Text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locked="1" w:semiHidden="1" w:unhideWhenUsed="1"/>
    <w:lsdException w:name="Smart Link" w:locked="1" w:semiHidden="1" w:unhideWhenUsed="1"/>
  </w:latentStyles>
  <w:style w:type="paragraph" w:default="1" w:styleId="Standaard">
    <w:name w:val="Normal"/>
    <w:qFormat/>
    <w:rsid w:val="006172F3"/>
    <w:pPr>
      <w:tabs>
        <w:tab w:val="left" w:pos="454"/>
      </w:tabs>
      <w:spacing w:line="260" w:lineRule="atLeast"/>
    </w:pPr>
    <w:rPr>
      <w:sz w:val="21"/>
    </w:rPr>
  </w:style>
  <w:style w:type="paragraph" w:styleId="Kop1">
    <w:name w:val="heading 1"/>
    <w:basedOn w:val="Standaard"/>
    <w:next w:val="Standaard"/>
    <w:link w:val="Kop1Char"/>
    <w:uiPriority w:val="2"/>
    <w:qFormat/>
    <w:rsid w:val="00183560"/>
    <w:pPr>
      <w:keepNext/>
      <w:keepLines/>
      <w:spacing w:after="560" w:line="240" w:lineRule="auto"/>
      <w:outlineLvl w:val="0"/>
    </w:pPr>
    <w:rPr>
      <w:rFonts w:asciiTheme="majorHAnsi" w:eastAsiaTheme="majorEastAsia" w:hAnsiTheme="majorHAnsi" w:cstheme="majorBidi"/>
      <w:b/>
      <w:color w:val="6B6E5F" w:themeColor="accent1"/>
      <w:sz w:val="44"/>
      <w:szCs w:val="32"/>
    </w:rPr>
  </w:style>
  <w:style w:type="paragraph" w:styleId="Kop2">
    <w:name w:val="heading 2"/>
    <w:basedOn w:val="Standaard"/>
    <w:next w:val="Standaard"/>
    <w:link w:val="Kop2Char"/>
    <w:uiPriority w:val="2"/>
    <w:qFormat/>
    <w:rsid w:val="00183560"/>
    <w:pPr>
      <w:keepNext/>
      <w:keepLines/>
      <w:spacing w:after="2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2"/>
    <w:qFormat/>
    <w:rsid w:val="00183560"/>
    <w:pPr>
      <w:keepNext/>
      <w:keepLines/>
      <w:spacing w:after="40" w:line="280" w:lineRule="atLeast"/>
      <w:outlineLvl w:val="2"/>
    </w:pPr>
    <w:rPr>
      <w:rFonts w:asciiTheme="majorHAnsi" w:eastAsiaTheme="majorEastAsia" w:hAnsiTheme="majorHAnsi" w:cstheme="majorBidi"/>
      <w:b/>
      <w:color w:val="6B6E5F" w:themeColor="accent1"/>
      <w:sz w:val="24"/>
    </w:rPr>
  </w:style>
  <w:style w:type="paragraph" w:styleId="Kop5">
    <w:name w:val="heading 5"/>
    <w:basedOn w:val="Standaard"/>
    <w:next w:val="Standaard"/>
    <w:link w:val="Kop5Char"/>
    <w:uiPriority w:val="2"/>
    <w:semiHidden/>
    <w:qFormat/>
    <w:rsid w:val="00CD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F52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2">
    <w:name w:val="List Bullet 2"/>
    <w:basedOn w:val="Standaard"/>
    <w:uiPriority w:val="99"/>
    <w:semiHidden/>
    <w:unhideWhenUsed/>
    <w:rsid w:val="00647A70"/>
    <w:pPr>
      <w:numPr>
        <w:numId w:val="9"/>
      </w:numPr>
      <w:tabs>
        <w:tab w:val="left" w:pos="567"/>
      </w:tabs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ind w:left="360" w:hanging="360"/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647A70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47A70"/>
    <w:rPr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183560"/>
    <w:pPr>
      <w:spacing w:before="280" w:line="280" w:lineRule="atLeast"/>
    </w:pPr>
    <w:rPr>
      <w:rFonts w:asciiTheme="majorHAnsi" w:hAnsiTheme="majorHAnsi"/>
      <w:b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070F9"/>
    <w:pPr>
      <w:ind w:left="284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070F9"/>
    <w:pPr>
      <w:ind w:left="567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851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1134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418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701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985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2268"/>
    </w:p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4623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62365"/>
    <w:rPr>
      <w:sz w:val="18"/>
      <w:lang w:val="nl-NL"/>
    </w:rPr>
  </w:style>
  <w:style w:type="paragraph" w:customStyle="1" w:styleId="OpsommingN1Bullet">
    <w:name w:val="Opsomming N1 Bullet"/>
    <w:basedOn w:val="Standaard"/>
    <w:uiPriority w:val="4"/>
    <w:qFormat/>
    <w:rsid w:val="00FC3D9B"/>
    <w:pPr>
      <w:numPr>
        <w:numId w:val="13"/>
      </w:numPr>
      <w:tabs>
        <w:tab w:val="left" w:pos="567"/>
      </w:tabs>
    </w:pPr>
  </w:style>
  <w:style w:type="paragraph" w:customStyle="1" w:styleId="NummeringN1">
    <w:name w:val="Nummering N1"/>
    <w:basedOn w:val="Standaard"/>
    <w:uiPriority w:val="5"/>
    <w:qFormat/>
    <w:rsid w:val="00462365"/>
    <w:pPr>
      <w:numPr>
        <w:numId w:val="12"/>
      </w:numPr>
      <w:tabs>
        <w:tab w:val="left" w:pos="284"/>
        <w:tab w:val="left" w:pos="567"/>
      </w:tabs>
    </w:pPr>
  </w:style>
  <w:style w:type="paragraph" w:customStyle="1" w:styleId="Kop">
    <w:name w:val="Kop"/>
    <w:basedOn w:val="Standaard"/>
    <w:next w:val="Standaard"/>
    <w:uiPriority w:val="3"/>
    <w:qFormat/>
    <w:rsid w:val="0041112C"/>
    <w:pPr>
      <w:tabs>
        <w:tab w:val="left" w:pos="284"/>
        <w:tab w:val="left" w:pos="567"/>
      </w:tabs>
    </w:pPr>
    <w:rPr>
      <w:b/>
    </w:rPr>
  </w:style>
  <w:style w:type="paragraph" w:customStyle="1" w:styleId="NummeringN2">
    <w:name w:val="Nummering N2"/>
    <w:basedOn w:val="Standaard"/>
    <w:uiPriority w:val="5"/>
    <w:qFormat/>
    <w:rsid w:val="00462365"/>
    <w:pPr>
      <w:numPr>
        <w:numId w:val="14"/>
      </w:numPr>
      <w:tabs>
        <w:tab w:val="left" w:pos="284"/>
      </w:tabs>
      <w:ind w:left="568" w:hanging="284"/>
    </w:pPr>
  </w:style>
  <w:style w:type="paragraph" w:customStyle="1" w:styleId="OpsommingN2Streep">
    <w:name w:val="Opsomming N2 Streep"/>
    <w:basedOn w:val="Standaard"/>
    <w:uiPriority w:val="4"/>
    <w:qFormat/>
    <w:rsid w:val="00FC3D9B"/>
    <w:pPr>
      <w:numPr>
        <w:numId w:val="11"/>
      </w:numPr>
    </w:pPr>
  </w:style>
  <w:style w:type="table" w:styleId="Tabelraster">
    <w:name w:val="Table Grid"/>
    <w:basedOn w:val="Standaardtabel"/>
    <w:uiPriority w:val="39"/>
    <w:rsid w:val="00AF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sysVeldMarkering">
    <w:name w:val="zsysVeldMarkering"/>
    <w:basedOn w:val="Standaardalinea-lettertype"/>
    <w:uiPriority w:val="40"/>
    <w:semiHidden/>
    <w:rsid w:val="00AF1465"/>
    <w:rPr>
      <w:bdr w:val="none" w:sz="0" w:space="0" w:color="auto"/>
      <w:shd w:val="clear" w:color="auto" w:fill="A0C4E8"/>
    </w:rPr>
  </w:style>
  <w:style w:type="paragraph" w:styleId="Voettekst">
    <w:name w:val="footer"/>
    <w:basedOn w:val="Standaard"/>
    <w:link w:val="VoettekstChar"/>
    <w:uiPriority w:val="99"/>
    <w:unhideWhenUsed/>
    <w:rsid w:val="00B4731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731D"/>
    <w:rPr>
      <w:sz w:val="20"/>
      <w:lang w:val="nl-NL"/>
    </w:rPr>
  </w:style>
  <w:style w:type="character" w:styleId="Paginanummer">
    <w:name w:val="page number"/>
    <w:basedOn w:val="Standaardalinea-lettertype"/>
    <w:uiPriority w:val="21"/>
    <w:rsid w:val="002763B3"/>
    <w:rPr>
      <w:sz w:val="16"/>
    </w:rPr>
  </w:style>
  <w:style w:type="character" w:customStyle="1" w:styleId="Kop1Char">
    <w:name w:val="Kop 1 Char"/>
    <w:basedOn w:val="Standaardalinea-lettertype"/>
    <w:link w:val="Kop1"/>
    <w:uiPriority w:val="2"/>
    <w:rsid w:val="00183560"/>
    <w:rPr>
      <w:rFonts w:asciiTheme="majorHAnsi" w:eastAsiaTheme="majorEastAsia" w:hAnsiTheme="majorHAnsi" w:cstheme="majorBidi"/>
      <w:b/>
      <w:color w:val="6B6E5F" w:themeColor="accent1"/>
      <w:sz w:val="44"/>
      <w:szCs w:val="32"/>
      <w:lang w:val="nl-NL"/>
    </w:rPr>
  </w:style>
  <w:style w:type="character" w:styleId="Zwaar">
    <w:name w:val="Strong"/>
    <w:basedOn w:val="Standaardalinea-lettertype"/>
    <w:uiPriority w:val="8"/>
    <w:qFormat/>
    <w:rsid w:val="00F15B1D"/>
    <w:rPr>
      <w:rFonts w:asciiTheme="minorHAnsi" w:hAnsiTheme="minorHAnsi"/>
      <w:b/>
      <w:bCs/>
      <w:color w:val="005AAB"/>
    </w:rPr>
  </w:style>
  <w:style w:type="character" w:customStyle="1" w:styleId="Kop2Char">
    <w:name w:val="Kop 2 Char"/>
    <w:basedOn w:val="Standaardalinea-lettertype"/>
    <w:link w:val="Kop2"/>
    <w:uiPriority w:val="2"/>
    <w:rsid w:val="00183560"/>
    <w:rPr>
      <w:rFonts w:asciiTheme="majorHAnsi" w:eastAsiaTheme="majorEastAsia" w:hAnsiTheme="majorHAnsi" w:cstheme="majorBidi"/>
      <w:color w:val="000000" w:themeColor="text1"/>
      <w:sz w:val="32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183560"/>
    <w:rPr>
      <w:rFonts w:asciiTheme="majorHAnsi" w:eastAsiaTheme="majorEastAsia" w:hAnsiTheme="majorHAnsi" w:cstheme="majorBidi"/>
      <w:b/>
      <w:color w:val="6B6E5F" w:themeColor="accent1"/>
      <w:lang w:val="nl-NL"/>
    </w:rPr>
  </w:style>
  <w:style w:type="paragraph" w:styleId="Afzender">
    <w:name w:val="envelope return"/>
    <w:basedOn w:val="Standaard"/>
    <w:uiPriority w:val="16"/>
    <w:rsid w:val="00B92B47"/>
    <w:pPr>
      <w:spacing w:line="240" w:lineRule="exact"/>
    </w:pPr>
    <w:rPr>
      <w:rFonts w:asciiTheme="majorHAnsi" w:eastAsiaTheme="majorEastAsia" w:hAnsiTheme="majorHAnsi" w:cstheme="majorBidi"/>
      <w:sz w:val="16"/>
      <w:szCs w:val="20"/>
    </w:rPr>
  </w:style>
  <w:style w:type="character" w:customStyle="1" w:styleId="Rood">
    <w:name w:val="Rood"/>
    <w:basedOn w:val="Standaardalinea-lettertype"/>
    <w:uiPriority w:val="13"/>
    <w:qFormat/>
    <w:rsid w:val="00B92B47"/>
    <w:rPr>
      <w:color w:val="6B6E5F" w:themeColor="accent1"/>
    </w:rPr>
  </w:style>
  <w:style w:type="character" w:customStyle="1" w:styleId="Lichtblauw">
    <w:name w:val="Lichtblauw"/>
    <w:basedOn w:val="Standaardalinea-lettertype"/>
    <w:uiPriority w:val="13"/>
    <w:qFormat/>
    <w:rsid w:val="00B92B47"/>
    <w:rPr>
      <w:color w:val="066459" w:themeColor="accent3"/>
    </w:rPr>
  </w:style>
  <w:style w:type="paragraph" w:customStyle="1" w:styleId="Kenmerken">
    <w:name w:val="Kenmerken"/>
    <w:basedOn w:val="Standaard"/>
    <w:uiPriority w:val="14"/>
    <w:qFormat/>
    <w:rsid w:val="00AD2AF0"/>
    <w:pPr>
      <w:tabs>
        <w:tab w:val="left" w:pos="284"/>
        <w:tab w:val="left" w:pos="567"/>
        <w:tab w:val="left" w:pos="1418"/>
      </w:tabs>
      <w:spacing w:line="200" w:lineRule="exact"/>
    </w:pPr>
    <w:rPr>
      <w:sz w:val="13"/>
    </w:rPr>
  </w:style>
  <w:style w:type="paragraph" w:customStyle="1" w:styleId="Jaartal">
    <w:name w:val="Jaartal"/>
    <w:basedOn w:val="Standaard"/>
    <w:uiPriority w:val="9"/>
    <w:qFormat/>
    <w:rsid w:val="00047374"/>
    <w:pPr>
      <w:jc w:val="center"/>
    </w:pPr>
    <w:rPr>
      <w:rFonts w:asciiTheme="majorHAnsi" w:hAnsiTheme="majorHAnsi"/>
      <w:color w:val="FFFFFF" w:themeColor="background1"/>
      <w:sz w:val="228"/>
    </w:rPr>
  </w:style>
  <w:style w:type="paragraph" w:customStyle="1" w:styleId="Inleiding">
    <w:name w:val="Inleiding"/>
    <w:basedOn w:val="Standaard"/>
    <w:next w:val="Standaard"/>
    <w:uiPriority w:val="1"/>
    <w:qFormat/>
    <w:rsid w:val="00183560"/>
    <w:pPr>
      <w:tabs>
        <w:tab w:val="left" w:pos="284"/>
        <w:tab w:val="left" w:pos="567"/>
      </w:tabs>
    </w:pPr>
    <w:rPr>
      <w:b/>
    </w:rPr>
  </w:style>
  <w:style w:type="numbering" w:customStyle="1" w:styleId="HuidigelijstOpsommingennummering">
    <w:name w:val="Huidige lijst Opsomming en nummering"/>
    <w:uiPriority w:val="99"/>
    <w:rsid w:val="00C353F3"/>
    <w:pPr>
      <w:numPr>
        <w:numId w:val="15"/>
      </w:numPr>
    </w:pPr>
  </w:style>
  <w:style w:type="numbering" w:customStyle="1" w:styleId="Huidigelijst2">
    <w:name w:val="Huidige lijst2"/>
    <w:uiPriority w:val="99"/>
    <w:rsid w:val="00FC3D9B"/>
    <w:pPr>
      <w:numPr>
        <w:numId w:val="16"/>
      </w:numPr>
    </w:pPr>
  </w:style>
  <w:style w:type="numbering" w:customStyle="1" w:styleId="Huidigelijst3">
    <w:name w:val="Huidige lijst3"/>
    <w:uiPriority w:val="99"/>
    <w:rsid w:val="00FC3D9B"/>
    <w:pPr>
      <w:numPr>
        <w:numId w:val="17"/>
      </w:numPr>
    </w:pPr>
  </w:style>
  <w:style w:type="paragraph" w:styleId="Kopvaninhoudsopgave">
    <w:name w:val="TOC Heading"/>
    <w:basedOn w:val="Kop1"/>
    <w:next w:val="Standaard"/>
    <w:uiPriority w:val="38"/>
    <w:semiHidden/>
    <w:unhideWhenUsed/>
    <w:qFormat/>
    <w:rsid w:val="00183560"/>
    <w:pPr>
      <w:outlineLvl w:val="9"/>
    </w:pPr>
  </w:style>
  <w:style w:type="numbering" w:customStyle="1" w:styleId="Huidigelijst4">
    <w:name w:val="Huidige lijst4"/>
    <w:uiPriority w:val="99"/>
    <w:rsid w:val="00C353F3"/>
    <w:pPr>
      <w:numPr>
        <w:numId w:val="22"/>
      </w:numPr>
    </w:pPr>
  </w:style>
  <w:style w:type="paragraph" w:customStyle="1" w:styleId="KenmerkKop">
    <w:name w:val="Kenmerk Kop"/>
    <w:basedOn w:val="Standaard"/>
    <w:uiPriority w:val="14"/>
    <w:qFormat/>
    <w:rsid w:val="00CE683D"/>
    <w:pPr>
      <w:tabs>
        <w:tab w:val="left" w:pos="284"/>
        <w:tab w:val="left" w:pos="567"/>
        <w:tab w:val="left" w:pos="1418"/>
      </w:tabs>
      <w:spacing w:line="200" w:lineRule="exact"/>
    </w:pPr>
    <w:rPr>
      <w:b/>
      <w:sz w:val="14"/>
    </w:rPr>
  </w:style>
  <w:style w:type="paragraph" w:customStyle="1" w:styleId="Voetnootlijn">
    <w:name w:val="Voetnootlijn"/>
    <w:basedOn w:val="Standaard"/>
    <w:uiPriority w:val="20"/>
    <w:qFormat/>
    <w:rsid w:val="009818E8"/>
    <w:pPr>
      <w:spacing w:before="300" w:after="120" w:line="240" w:lineRule="auto"/>
    </w:pPr>
    <w:rPr>
      <w:color w:val="6B6E5F" w:themeColor="accent1"/>
    </w:rPr>
  </w:style>
  <w:style w:type="character" w:customStyle="1" w:styleId="Kop5Char">
    <w:name w:val="Kop 5 Char"/>
    <w:basedOn w:val="Standaardalinea-lettertype"/>
    <w:link w:val="Kop5"/>
    <w:uiPriority w:val="2"/>
    <w:semiHidden/>
    <w:rsid w:val="00CD3A39"/>
    <w:rPr>
      <w:rFonts w:asciiTheme="majorHAnsi" w:eastAsiaTheme="majorEastAsia" w:hAnsiTheme="majorHAnsi" w:cstheme="majorBidi"/>
      <w:color w:val="4F5247" w:themeColor="accent1" w:themeShade="BF"/>
      <w:sz w:val="18"/>
      <w:lang w:val="nl-NL"/>
    </w:rPr>
  </w:style>
  <w:style w:type="paragraph" w:customStyle="1" w:styleId="TabelKop">
    <w:name w:val="Tabel Kop"/>
    <w:basedOn w:val="TabelStandaard"/>
    <w:uiPriority w:val="10"/>
    <w:qFormat/>
    <w:rsid w:val="00DA26AB"/>
    <w:rPr>
      <w:rFonts w:asciiTheme="majorHAnsi" w:hAnsiTheme="majorHAnsi"/>
    </w:rPr>
  </w:style>
  <w:style w:type="table" w:customStyle="1" w:styleId="BasisTabel">
    <w:name w:val="Basis Tabel"/>
    <w:basedOn w:val="Standaardtabel"/>
    <w:uiPriority w:val="99"/>
    <w:rsid w:val="006172F3"/>
    <w:tblPr>
      <w:tblCellMar>
        <w:top w:w="57" w:type="dxa"/>
        <w:left w:w="57" w:type="dxa"/>
        <w:bottom w:w="57" w:type="dxa"/>
        <w:right w:w="57" w:type="dxa"/>
      </w:tblCellMar>
    </w:tblPr>
    <w:trPr>
      <w:cantSplit/>
    </w:trPr>
  </w:style>
  <w:style w:type="table" w:customStyle="1" w:styleId="Tabel3">
    <w:name w:val="Tabel 3"/>
    <w:basedOn w:val="Standaardtabel"/>
    <w:uiPriority w:val="99"/>
    <w:rsid w:val="00DA26AB"/>
    <w:rPr>
      <w:sz w:val="16"/>
    </w:rPr>
    <w:tblPr>
      <w:tblStyleRowBandSize w:val="1"/>
      <w:tblStyleColBandSize w:val="1"/>
      <w:tblBorders>
        <w:top w:val="single" w:sz="4" w:space="0" w:color="B1AC98" w:themeColor="accent2"/>
        <w:bottom w:val="single" w:sz="4" w:space="0" w:color="B1AC98" w:themeColor="accent2"/>
        <w:insideH w:val="single" w:sz="4" w:space="0" w:color="B1AC98" w:themeColor="accent2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single" w:sz="4" w:space="0" w:color="066459" w:themeColor="accent3"/>
          <w:right w:val="nil"/>
          <w:insideH w:val="nil"/>
          <w:insideV w:val="nil"/>
          <w:tl2br w:val="nil"/>
          <w:tr2bl w:val="nil"/>
        </w:tcBorders>
        <w:shd w:val="clear" w:color="auto" w:fill="066459" w:themeFill="accent3"/>
      </w:tcPr>
    </w:tblStylePr>
    <w:tblStylePr w:type="firstCol">
      <w:tblPr/>
      <w:tcPr>
        <w:shd w:val="clear" w:color="auto" w:fill="EFEEEA" w:themeFill="accent2" w:themeFillTint="33"/>
      </w:tcPr>
    </w:tblStylePr>
    <w:tblStylePr w:type="band1Vert">
      <w:tblPr/>
      <w:tcPr>
        <w:shd w:val="clear" w:color="auto" w:fill="EFEEEA" w:themeFill="accent2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FEEEA" w:themeFill="accent2" w:themeFillTint="33"/>
      </w:tcPr>
    </w:tblStylePr>
  </w:style>
  <w:style w:type="paragraph" w:customStyle="1" w:styleId="TabelStandaard">
    <w:name w:val="Tabel Standaard"/>
    <w:basedOn w:val="Standaard"/>
    <w:uiPriority w:val="10"/>
    <w:qFormat/>
    <w:rsid w:val="00DA26AB"/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8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5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9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2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1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10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87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6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6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6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2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1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sdeboer/Downloads/Lassus_Kalenders%202/LC_Kalender_VDC_v2.dotx" TargetMode="External"/></Relationships>
</file>

<file path=word/theme/theme1.xml><?xml version="1.0" encoding="utf-8"?>
<a:theme xmlns:a="http://schemas.openxmlformats.org/drawingml/2006/main" name="Office Theme">
  <a:themeElements>
    <a:clrScheme name="Lassus Campus Kleuren">
      <a:dk1>
        <a:srgbClr val="000000"/>
      </a:dk1>
      <a:lt1>
        <a:srgbClr val="FFFFFF"/>
      </a:lt1>
      <a:dk2>
        <a:srgbClr val="066459"/>
      </a:dk2>
      <a:lt2>
        <a:srgbClr val="BFBFBF"/>
      </a:lt2>
      <a:accent1>
        <a:srgbClr val="6B6E5F"/>
      </a:accent1>
      <a:accent2>
        <a:srgbClr val="B1AC98"/>
      </a:accent2>
      <a:accent3>
        <a:srgbClr val="066459"/>
      </a:accent3>
      <a:accent4>
        <a:srgbClr val="99D0C1"/>
      </a:accent4>
      <a:accent5>
        <a:srgbClr val="F1BA28"/>
      </a:accent5>
      <a:accent6>
        <a:srgbClr val="458AAB"/>
      </a:accent6>
      <a:hlink>
        <a:srgbClr val="000000"/>
      </a:hlink>
      <a:folHlink>
        <a:srgbClr val="000000"/>
      </a:folHlink>
    </a:clrScheme>
    <a:fontScheme name="VDC Novecento Roboto Condensed Regular">
      <a:majorFont>
        <a:latin typeface="VDC Novecento"/>
        <a:ea typeface=""/>
        <a:cs typeface=""/>
      </a:majorFont>
      <a:minorFont>
        <a:latin typeface="Roboto Condensed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LC_Kalender_VDC_v2.dotx</Template>
  <TotalTime>19</TotalTime>
  <Pages>16</Pages>
  <Words>1624</Words>
  <Characters>8936</Characters>
  <Application>Microsoft Office Word</Application>
  <DocSecurity>0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Lassus College Kalender VDC</vt:lpstr>
    </vt:vector>
  </TitlesOfParts>
  <Manager/>
  <Company>Lassus College</Company>
  <LinksUpToDate>false</LinksUpToDate>
  <CharactersWithSpaces>10539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Lassus College Kalender VDC</dc:title>
  <dc:subject/>
  <dc:creator>Jos de Boer</dc:creator>
  <cp:keywords/>
  <dc:description>Lassus College Kalender - versie 2 - juni 2026
Ontwerp: Viesrood Ontwerpers
Template: Ton Persoon</dc:description>
  <cp:lastModifiedBy>Jos de Boer</cp:lastModifiedBy>
  <cp:revision>4</cp:revision>
  <dcterms:created xsi:type="dcterms:W3CDTF">2026-10-05T11:23:00Z</dcterms:created>
  <dcterms:modified xsi:type="dcterms:W3CDTF">2026-10-07T19:15:00Z</dcterms:modified>
  <cp:category/>
</cp:coreProperties>
</file>